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41B290" w14:textId="6982D968" w:rsidR="000C0E84" w:rsidRPr="00726039" w:rsidRDefault="003D5361" w:rsidP="000C0E84">
      <w:pPr>
        <w:tabs>
          <w:tab w:val="left" w:pos="9923"/>
        </w:tabs>
        <w:ind w:right="-285"/>
        <w:rPr>
          <w:rFonts w:ascii="TH SarabunIT๙" w:hAnsi="TH SarabunIT๙" w:cs="TH SarabunIT๙"/>
          <w:b/>
          <w:bCs/>
          <w:sz w:val="32"/>
          <w:szCs w:val="32"/>
        </w:rPr>
      </w:pPr>
      <w:r w:rsidRPr="00726039"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118016" behindDoc="0" locked="0" layoutInCell="1" allowOverlap="1" wp14:anchorId="18812DE4" wp14:editId="5DF45D4D">
                <wp:simplePos x="0" y="0"/>
                <wp:positionH relativeFrom="column">
                  <wp:posOffset>333375</wp:posOffset>
                </wp:positionH>
                <wp:positionV relativeFrom="paragraph">
                  <wp:posOffset>247015</wp:posOffset>
                </wp:positionV>
                <wp:extent cx="5414645" cy="0"/>
                <wp:effectExtent l="13335" t="8255" r="10795" b="10795"/>
                <wp:wrapNone/>
                <wp:docPr id="1" name="Line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1464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53201EDA" id="Line 332" o:spid="_x0000_s1026" style="position:absolute;z-index:25211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.25pt,19.45pt" to="452.6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">
                <v:stroke dashstyle="1 1" endcap="round"/>
              </v:line>
            </w:pict>
          </mc:Fallback>
        </mc:AlternateContent>
      </w:r>
      <w:r w:rsidR="0072603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</w:t>
      </w:r>
      <w:r w:rsidR="000C0E84" w:rsidRPr="0072603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</w:t>
      </w:r>
      <w:r w:rsidR="00726039" w:rsidRPr="0072603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สรุปผลการจัดซื้อจัดจ้างและวิเคราะห์ผลการจัดซื้อจัดจ้าง </w:t>
      </w:r>
      <w:r w:rsidR="00726039" w:rsidRPr="00726039">
        <w:rPr>
          <w:rFonts w:ascii="TH SarabunIT๙" w:hAnsi="TH SarabunIT๙" w:cs="TH SarabunIT๙"/>
          <w:b/>
          <w:bCs/>
          <w:sz w:val="32"/>
          <w:szCs w:val="32"/>
          <w:cs/>
        </w:rPr>
        <w:t>ประจำปีงบประมาณ  พ.ศ. ๒๕๖๘</w:t>
      </w:r>
    </w:p>
    <w:p w14:paraId="0C2FAF3E" w14:textId="5BDB54CE" w:rsidR="006669D7" w:rsidRPr="00726039" w:rsidRDefault="006D0EB7" w:rsidP="006669D7">
      <w:pPr>
        <w:tabs>
          <w:tab w:val="left" w:pos="1134"/>
        </w:tabs>
        <w:spacing w:before="16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726039">
        <w:rPr>
          <w:rFonts w:ascii="TH SarabunIT๙" w:hAnsi="TH SarabunIT๙" w:cs="TH SarabunIT๙"/>
          <w:sz w:val="32"/>
          <w:szCs w:val="32"/>
          <w:cs/>
          <w:lang w:val="th-TH"/>
        </w:rPr>
        <w:tab/>
      </w:r>
      <w:r w:rsidRPr="00726039">
        <w:rPr>
          <w:rFonts w:ascii="TH SarabunIT๙" w:hAnsi="TH SarabunIT๙" w:cs="TH SarabunIT๙"/>
          <w:sz w:val="32"/>
          <w:szCs w:val="32"/>
          <w:cs/>
          <w:lang w:val="th-TH"/>
        </w:rPr>
        <w:tab/>
      </w:r>
      <w:r w:rsidR="0094749F" w:rsidRPr="00726039">
        <w:rPr>
          <w:rFonts w:ascii="TH SarabunIT๙" w:hAnsi="TH SarabunIT๙" w:cs="TH SarabunIT๙"/>
          <w:sz w:val="32"/>
          <w:szCs w:val="32"/>
          <w:cs/>
        </w:rPr>
        <w:t xml:space="preserve">งานพัสดุและทะเบียนทรัพย์สิน  </w:t>
      </w:r>
      <w:r w:rsidR="008C3825" w:rsidRPr="00726039">
        <w:rPr>
          <w:rFonts w:ascii="TH SarabunIT๙" w:hAnsi="TH SarabunIT๙" w:cs="TH SarabunIT๙"/>
          <w:sz w:val="32"/>
          <w:szCs w:val="32"/>
          <w:cs/>
        </w:rPr>
        <w:t>กองคลัง</w:t>
      </w:r>
      <w:r w:rsidR="006669D7" w:rsidRPr="00726039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  <w:r w:rsidR="0094749F" w:rsidRPr="00726039">
        <w:rPr>
          <w:rFonts w:ascii="TH SarabunIT๙" w:hAnsi="TH SarabunIT๙" w:cs="TH SarabunIT๙"/>
          <w:sz w:val="32"/>
          <w:szCs w:val="32"/>
          <w:cs/>
        </w:rPr>
        <w:t xml:space="preserve">โพธิ์ตาก </w:t>
      </w:r>
      <w:r w:rsidR="006669D7" w:rsidRPr="00726039">
        <w:rPr>
          <w:rFonts w:ascii="TH SarabunIT๙" w:hAnsi="TH SarabunIT๙" w:cs="TH SarabunIT๙"/>
          <w:sz w:val="32"/>
          <w:szCs w:val="32"/>
          <w:cs/>
        </w:rPr>
        <w:t>ได้จัดทำรายงานผลการจัดซื้อ</w:t>
      </w:r>
      <w:r w:rsidR="007826CE" w:rsidRPr="00726039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6669D7" w:rsidRPr="00726039">
        <w:rPr>
          <w:rFonts w:ascii="TH SarabunIT๙" w:hAnsi="TH SarabunIT๙" w:cs="TH SarabunIT๙"/>
          <w:sz w:val="32"/>
          <w:szCs w:val="32"/>
          <w:cs/>
        </w:rPr>
        <w:t xml:space="preserve">จัดจ้าง ประจำปีงบประมาณ </w:t>
      </w:r>
      <w:r w:rsidR="007826CE" w:rsidRPr="0072603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669D7" w:rsidRPr="00726039">
        <w:rPr>
          <w:rFonts w:ascii="TH SarabunIT๙" w:hAnsi="TH SarabunIT๙" w:cs="TH SarabunIT๙"/>
          <w:sz w:val="32"/>
          <w:szCs w:val="32"/>
          <w:cs/>
        </w:rPr>
        <w:t>พ.ศ.</w:t>
      </w:r>
      <w:r w:rsidR="007826CE" w:rsidRPr="0072603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4749F" w:rsidRPr="00726039">
        <w:rPr>
          <w:rFonts w:ascii="TH SarabunIT๙" w:hAnsi="TH SarabunIT๙" w:cs="TH SarabunIT๙"/>
          <w:sz w:val="32"/>
          <w:szCs w:val="32"/>
          <w:cs/>
        </w:rPr>
        <w:t>๒๕๖๘</w:t>
      </w:r>
      <w:r w:rsidR="006669D7" w:rsidRPr="00726039">
        <w:rPr>
          <w:rFonts w:ascii="TH SarabunIT๙" w:hAnsi="TH SarabunIT๙" w:cs="TH SarabunIT๙"/>
          <w:sz w:val="32"/>
          <w:szCs w:val="32"/>
          <w:cs/>
        </w:rPr>
        <w:t xml:space="preserve"> เพื่อให้เป็นไปตามประกาศคณะกรรมการข้อมูลข่าวสารของราชการ เรื่อง กำหนดข้อมูลข่าวสารตามเกณฑ์มาตรฐานความโปร่งใสและตัวชี้วัดความโปร่งใสของหน่วยงานของรัฐเป็นข้อมูลข่าวสารที่ต้องจัดไว้ให้ประชาชนตรวจดูได้ตามมาตรา </w:t>
      </w:r>
      <w:r w:rsidR="0094749F" w:rsidRPr="00726039">
        <w:rPr>
          <w:rFonts w:ascii="TH SarabunIT๙" w:hAnsi="TH SarabunIT๙" w:cs="TH SarabunIT๙"/>
          <w:sz w:val="32"/>
          <w:szCs w:val="32"/>
          <w:cs/>
        </w:rPr>
        <w:t>๙</w:t>
      </w:r>
      <w:r w:rsidR="006669D7" w:rsidRPr="00726039">
        <w:rPr>
          <w:rFonts w:ascii="TH SarabunIT๙" w:hAnsi="TH SarabunIT๙" w:cs="TH SarabunIT๙"/>
          <w:sz w:val="32"/>
          <w:szCs w:val="32"/>
          <w:cs/>
        </w:rPr>
        <w:t xml:space="preserve"> วรรคหนึ่ง (</w:t>
      </w:r>
      <w:r w:rsidR="0094749F" w:rsidRPr="00726039">
        <w:rPr>
          <w:rFonts w:ascii="TH SarabunIT๙" w:hAnsi="TH SarabunIT๙" w:cs="TH SarabunIT๙"/>
          <w:sz w:val="32"/>
          <w:szCs w:val="32"/>
          <w:cs/>
        </w:rPr>
        <w:t>๘</w:t>
      </w:r>
      <w:r w:rsidR="006669D7" w:rsidRPr="00726039">
        <w:rPr>
          <w:rFonts w:ascii="TH SarabunIT๙" w:hAnsi="TH SarabunIT๙" w:cs="TH SarabunIT๙"/>
          <w:sz w:val="32"/>
          <w:szCs w:val="32"/>
          <w:cs/>
        </w:rPr>
        <w:t>) แห่งพระราชบัญญัติข้อมูลข่าวสารของราชการ พ.ศ.</w:t>
      </w:r>
      <w:r w:rsidR="00F2277D" w:rsidRPr="0072603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4749F" w:rsidRPr="00726039">
        <w:rPr>
          <w:rFonts w:ascii="TH SarabunIT๙" w:hAnsi="TH SarabunIT๙" w:cs="TH SarabunIT๙"/>
          <w:sz w:val="32"/>
          <w:szCs w:val="32"/>
          <w:cs/>
        </w:rPr>
        <w:t>๒๕๔๐</w:t>
      </w:r>
      <w:r w:rsidR="006669D7" w:rsidRPr="00726039">
        <w:rPr>
          <w:rFonts w:ascii="TH SarabunIT๙" w:hAnsi="TH SarabunIT๙" w:cs="TH SarabunIT๙"/>
          <w:sz w:val="32"/>
          <w:szCs w:val="32"/>
          <w:cs/>
        </w:rPr>
        <w:t xml:space="preserve"> และเป็นไปตามการประเมินคุณธรรมและความโปร่งใสในการดำเนินงานของหน่วยงานภาครัฐ (</w:t>
      </w:r>
      <w:r w:rsidR="006669D7" w:rsidRPr="00726039">
        <w:rPr>
          <w:rFonts w:ascii="TH SarabunIT๙" w:hAnsi="TH SarabunIT๙" w:cs="TH SarabunIT๙"/>
          <w:sz w:val="32"/>
          <w:szCs w:val="32"/>
        </w:rPr>
        <w:t xml:space="preserve">Integrity and Transparency Assessment </w:t>
      </w:r>
      <w:r w:rsidR="006669D7" w:rsidRPr="00726039">
        <w:rPr>
          <w:rFonts w:ascii="TH SarabunIT๙" w:hAnsi="TH SarabunIT๙" w:cs="TH SarabunIT๙"/>
          <w:sz w:val="32"/>
          <w:szCs w:val="32"/>
          <w:cs/>
        </w:rPr>
        <w:t xml:space="preserve">: </w:t>
      </w:r>
      <w:r w:rsidR="006669D7" w:rsidRPr="00726039">
        <w:rPr>
          <w:rFonts w:ascii="TH SarabunIT๙" w:hAnsi="TH SarabunIT๙" w:cs="TH SarabunIT๙"/>
          <w:sz w:val="32"/>
          <w:szCs w:val="32"/>
        </w:rPr>
        <w:t>ITA</w:t>
      </w:r>
      <w:r w:rsidR="006669D7" w:rsidRPr="00726039">
        <w:rPr>
          <w:rFonts w:ascii="TH SarabunIT๙" w:hAnsi="TH SarabunIT๙" w:cs="TH SarabunIT๙"/>
          <w:sz w:val="32"/>
          <w:szCs w:val="32"/>
          <w:cs/>
        </w:rPr>
        <w:t>) ประจำปีงบประมาณ พ.ศ.</w:t>
      </w:r>
      <w:r w:rsidR="007826CE" w:rsidRPr="0072603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4749F" w:rsidRPr="00726039">
        <w:rPr>
          <w:rFonts w:ascii="TH SarabunIT๙" w:hAnsi="TH SarabunIT๙" w:cs="TH SarabunIT๙"/>
          <w:sz w:val="32"/>
          <w:szCs w:val="32"/>
          <w:cs/>
        </w:rPr>
        <w:t>๒๕๖๘</w:t>
      </w:r>
      <w:r w:rsidR="006669D7" w:rsidRPr="00726039">
        <w:rPr>
          <w:rFonts w:ascii="TH SarabunIT๙" w:hAnsi="TH SarabunIT๙" w:cs="TH SarabunIT๙"/>
          <w:sz w:val="32"/>
          <w:szCs w:val="32"/>
          <w:cs/>
        </w:rPr>
        <w:t xml:space="preserve"> โดยเฉพาะ</w:t>
      </w:r>
      <w:r w:rsidR="007826CE" w:rsidRPr="00726039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6669D7" w:rsidRPr="00726039">
        <w:rPr>
          <w:rFonts w:ascii="TH SarabunIT๙" w:hAnsi="TH SarabunIT๙" w:cs="TH SarabunIT๙"/>
          <w:sz w:val="32"/>
          <w:szCs w:val="32"/>
          <w:cs/>
        </w:rPr>
        <w:t>อย่างยิ่งการจัดซื้อจัดจ้างภาครัฐที่จะต้องแสดงถึงความโปร่งใส ตรวจสอบได้ในการดำเนินงานอย่างมีประสิทธิภาพและประสิทธิผล เกิดความคุ้มค่าและสมประโยชน์ต่อภาครัฐ</w:t>
      </w:r>
    </w:p>
    <w:p w14:paraId="1C62956C" w14:textId="77777777" w:rsidR="006669D7" w:rsidRPr="00726039" w:rsidRDefault="006669D7" w:rsidP="006669D7">
      <w:pPr>
        <w:tabs>
          <w:tab w:val="left" w:pos="1134"/>
        </w:tabs>
        <w:jc w:val="distribute"/>
        <w:rPr>
          <w:rFonts w:ascii="TH SarabunIT๙" w:hAnsi="TH SarabunIT๙" w:cs="TH SarabunIT๙"/>
          <w:sz w:val="16"/>
          <w:szCs w:val="16"/>
        </w:rPr>
      </w:pPr>
    </w:p>
    <w:p w14:paraId="38605E00" w14:textId="5CB63B7F" w:rsidR="00CF2DDF" w:rsidRPr="00726039" w:rsidRDefault="006669D7" w:rsidP="00726039">
      <w:pPr>
        <w:tabs>
          <w:tab w:val="left" w:pos="1134"/>
        </w:tabs>
        <w:spacing w:before="1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726039">
        <w:rPr>
          <w:rFonts w:ascii="TH SarabunIT๙" w:hAnsi="TH SarabunIT๙" w:cs="TH SarabunIT๙"/>
          <w:sz w:val="32"/>
          <w:szCs w:val="32"/>
        </w:rPr>
        <w:tab/>
      </w:r>
      <w:r w:rsidRPr="00726039">
        <w:rPr>
          <w:rFonts w:ascii="TH SarabunIT๙" w:hAnsi="TH SarabunIT๙" w:cs="TH SarabunIT๙"/>
          <w:sz w:val="32"/>
          <w:szCs w:val="32"/>
          <w:cs/>
        </w:rPr>
        <w:t>ในการนี้  งานพัสดุ</w:t>
      </w:r>
      <w:r w:rsidR="008C3825" w:rsidRPr="00726039">
        <w:rPr>
          <w:rFonts w:ascii="TH SarabunIT๙" w:hAnsi="TH SarabunIT๙" w:cs="TH SarabunIT๙"/>
          <w:sz w:val="32"/>
          <w:szCs w:val="32"/>
          <w:cs/>
        </w:rPr>
        <w:t xml:space="preserve"> กองคลัง</w:t>
      </w:r>
      <w:r w:rsidRPr="00726039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  <w:r w:rsidR="00EE07C8" w:rsidRPr="00726039">
        <w:rPr>
          <w:rFonts w:ascii="TH SarabunIT๙" w:hAnsi="TH SarabunIT๙" w:cs="TH SarabunIT๙"/>
          <w:sz w:val="32"/>
          <w:szCs w:val="32"/>
          <w:cs/>
        </w:rPr>
        <w:t>โพธิ์ตาก</w:t>
      </w:r>
      <w:r w:rsidRPr="00726039">
        <w:rPr>
          <w:rFonts w:ascii="TH SarabunIT๙" w:hAnsi="TH SarabunIT๙" w:cs="TH SarabunIT๙"/>
          <w:sz w:val="32"/>
          <w:szCs w:val="32"/>
          <w:cs/>
        </w:rPr>
        <w:t xml:space="preserve"> จึงขอรายงานผลการจัดซื้อ</w:t>
      </w:r>
      <w:r w:rsidR="007826CE" w:rsidRPr="0072603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26039">
        <w:rPr>
          <w:rFonts w:ascii="TH SarabunIT๙" w:hAnsi="TH SarabunIT๙" w:cs="TH SarabunIT๙"/>
          <w:sz w:val="32"/>
          <w:szCs w:val="32"/>
          <w:cs/>
        </w:rPr>
        <w:t xml:space="preserve">จัดจ้าง ประจำปีงบประมาณ </w:t>
      </w:r>
      <w:r w:rsidR="007826CE" w:rsidRPr="0072603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26039">
        <w:rPr>
          <w:rFonts w:ascii="TH SarabunIT๙" w:hAnsi="TH SarabunIT๙" w:cs="TH SarabunIT๙"/>
          <w:sz w:val="32"/>
          <w:szCs w:val="32"/>
          <w:cs/>
        </w:rPr>
        <w:t>พ.ศ.</w:t>
      </w:r>
      <w:r w:rsidR="007826CE" w:rsidRPr="0072603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4749F" w:rsidRPr="00726039">
        <w:rPr>
          <w:rFonts w:ascii="TH SarabunIT๙" w:hAnsi="TH SarabunIT๙" w:cs="TH SarabunIT๙"/>
          <w:sz w:val="32"/>
          <w:szCs w:val="32"/>
          <w:cs/>
        </w:rPr>
        <w:t>๒๕๖๘</w:t>
      </w:r>
      <w:r w:rsidRPr="00726039">
        <w:rPr>
          <w:rFonts w:ascii="TH SarabunIT๙" w:hAnsi="TH SarabunIT๙" w:cs="TH SarabunIT๙"/>
          <w:sz w:val="32"/>
          <w:szCs w:val="32"/>
          <w:cs/>
        </w:rPr>
        <w:t xml:space="preserve">  รายละเอียดดังนี้</w:t>
      </w:r>
    </w:p>
    <w:p w14:paraId="6B1DD215" w14:textId="104E80BD" w:rsidR="00CF2DDF" w:rsidRPr="00726039" w:rsidRDefault="00CF2DDF" w:rsidP="00CF2DD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2603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ตาราง </w:t>
      </w:r>
      <w:r w:rsidR="0094749F" w:rsidRPr="00726039">
        <w:rPr>
          <w:rFonts w:ascii="TH SarabunIT๙" w:hAnsi="TH SarabunIT๙" w:cs="TH SarabunIT๙"/>
          <w:b/>
          <w:bCs/>
          <w:sz w:val="32"/>
          <w:szCs w:val="32"/>
          <w:cs/>
        </w:rPr>
        <w:t>๑</w:t>
      </w:r>
    </w:p>
    <w:p w14:paraId="39509D61" w14:textId="2792EB25" w:rsidR="00CF2DDF" w:rsidRPr="00726039" w:rsidRDefault="00EE07C8" w:rsidP="00CF2DD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26039">
        <w:rPr>
          <w:rFonts w:ascii="TH SarabunIT๙" w:hAnsi="TH SarabunIT๙" w:cs="TH SarabunIT๙"/>
          <w:b/>
          <w:bCs/>
          <w:sz w:val="32"/>
          <w:szCs w:val="32"/>
          <w:cs/>
        </w:rPr>
        <w:t>แสดง</w:t>
      </w:r>
      <w:r w:rsidR="00CF2DDF" w:rsidRPr="00726039">
        <w:rPr>
          <w:rFonts w:ascii="TH SarabunIT๙" w:hAnsi="TH SarabunIT๙" w:cs="TH SarabunIT๙"/>
          <w:b/>
          <w:bCs/>
          <w:sz w:val="32"/>
          <w:szCs w:val="32"/>
          <w:cs/>
        </w:rPr>
        <w:t>ร้อยละของจำนวนโครงการ</w:t>
      </w:r>
      <w:r w:rsidRPr="0072603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CF2DDF" w:rsidRPr="00726039">
        <w:rPr>
          <w:rFonts w:ascii="TH SarabunIT๙" w:hAnsi="TH SarabunIT๙" w:cs="TH SarabunIT๙"/>
          <w:b/>
          <w:bCs/>
          <w:sz w:val="32"/>
          <w:szCs w:val="32"/>
          <w:cs/>
        </w:rPr>
        <w:t>จำแนกตามวิธีการจัดซื้อจัดจ้าง</w:t>
      </w:r>
    </w:p>
    <w:p w14:paraId="672E0A8C" w14:textId="77777777" w:rsidR="00726039" w:rsidRPr="00726039" w:rsidRDefault="00726039" w:rsidP="00CF2DD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8"/>
        <w:tblW w:w="0" w:type="auto"/>
        <w:tblInd w:w="-714" w:type="dxa"/>
        <w:tblLook w:val="04A0" w:firstRow="1" w:lastRow="0" w:firstColumn="1" w:lastColumn="0" w:noHBand="0" w:noVBand="1"/>
      </w:tblPr>
      <w:tblGrid>
        <w:gridCol w:w="4111"/>
        <w:gridCol w:w="2643"/>
        <w:gridCol w:w="3021"/>
      </w:tblGrid>
      <w:tr w:rsidR="0010792D" w:rsidRPr="00726039" w14:paraId="12601FD0" w14:textId="77777777" w:rsidTr="00726039">
        <w:tc>
          <w:tcPr>
            <w:tcW w:w="4111" w:type="dxa"/>
          </w:tcPr>
          <w:p w14:paraId="19C9264C" w14:textId="48170B1E" w:rsidR="00CF2DDF" w:rsidRPr="00726039" w:rsidRDefault="00CF2DDF" w:rsidP="00CF2DD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260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วิธีการจัดซื้อจัดจ้าง</w:t>
            </w:r>
          </w:p>
        </w:tc>
        <w:tc>
          <w:tcPr>
            <w:tcW w:w="2643" w:type="dxa"/>
          </w:tcPr>
          <w:p w14:paraId="54CEEE3A" w14:textId="79606A8D" w:rsidR="00CF2DDF" w:rsidRPr="00726039" w:rsidRDefault="00CF2DDF" w:rsidP="00CF2DD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260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จำนวน (</w:t>
            </w:r>
            <w:r w:rsidR="0010792D" w:rsidRPr="007260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โครงการ</w:t>
            </w:r>
            <w:r w:rsidRPr="007260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3021" w:type="dxa"/>
          </w:tcPr>
          <w:p w14:paraId="2195FEE3" w14:textId="156C1CAE" w:rsidR="00CF2DDF" w:rsidRPr="00726039" w:rsidRDefault="00CF2DDF" w:rsidP="00CF2DD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260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ร้อยละ</w:t>
            </w:r>
          </w:p>
        </w:tc>
      </w:tr>
      <w:tr w:rsidR="0010792D" w:rsidRPr="00726039" w14:paraId="427ADA3E" w14:textId="77777777" w:rsidTr="00726039">
        <w:tc>
          <w:tcPr>
            <w:tcW w:w="4111" w:type="dxa"/>
          </w:tcPr>
          <w:p w14:paraId="0CB11DC5" w14:textId="7BF034AC" w:rsidR="00CF2DDF" w:rsidRPr="00726039" w:rsidRDefault="00CF2DDF" w:rsidP="00CF2DD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26039">
              <w:rPr>
                <w:rFonts w:ascii="TH SarabunIT๙" w:hAnsi="TH SarabunIT๙" w:cs="TH SarabunIT๙"/>
                <w:sz w:val="32"/>
                <w:szCs w:val="32"/>
                <w:cs/>
              </w:rPr>
              <w:t>1. วิธีเฉพาะเจาะจง</w:t>
            </w:r>
          </w:p>
        </w:tc>
        <w:tc>
          <w:tcPr>
            <w:tcW w:w="2643" w:type="dxa"/>
          </w:tcPr>
          <w:p w14:paraId="01CFD2AE" w14:textId="1EB7F744" w:rsidR="009C3975" w:rsidRPr="00726039" w:rsidRDefault="00B0256A" w:rsidP="009C397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26039">
              <w:rPr>
                <w:rFonts w:ascii="TH SarabunIT๙" w:hAnsi="TH SarabunIT๙" w:cs="TH SarabunIT๙"/>
                <w:sz w:val="32"/>
                <w:szCs w:val="32"/>
                <w:cs/>
              </w:rPr>
              <w:t>400</w:t>
            </w:r>
          </w:p>
        </w:tc>
        <w:tc>
          <w:tcPr>
            <w:tcW w:w="3021" w:type="dxa"/>
          </w:tcPr>
          <w:p w14:paraId="1CD214F6" w14:textId="04089BF1" w:rsidR="0010792D" w:rsidRPr="00726039" w:rsidRDefault="00726039" w:rsidP="0010792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26039">
              <w:rPr>
                <w:rFonts w:ascii="TH SarabunIT๙" w:hAnsi="TH SarabunIT๙" w:cs="TH SarabunIT๙"/>
                <w:sz w:val="32"/>
                <w:szCs w:val="32"/>
                <w:cs/>
              </w:rPr>
              <w:t>99.00</w:t>
            </w:r>
          </w:p>
        </w:tc>
      </w:tr>
      <w:tr w:rsidR="0010792D" w:rsidRPr="00726039" w14:paraId="0C7E597E" w14:textId="77777777" w:rsidTr="00726039">
        <w:tc>
          <w:tcPr>
            <w:tcW w:w="4111" w:type="dxa"/>
          </w:tcPr>
          <w:p w14:paraId="449362E1" w14:textId="6B9B4EE2" w:rsidR="00CF2DDF" w:rsidRPr="00726039" w:rsidRDefault="00CF2DDF" w:rsidP="00CF2DD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26039">
              <w:rPr>
                <w:rFonts w:ascii="TH SarabunIT๙" w:hAnsi="TH SarabunIT๙" w:cs="TH SarabunIT๙"/>
                <w:sz w:val="32"/>
                <w:szCs w:val="32"/>
                <w:cs/>
              </w:rPr>
              <w:t>2. วิธีประกวดราคา</w:t>
            </w:r>
            <w:r w:rsidR="0094749F" w:rsidRPr="00726039">
              <w:rPr>
                <w:rFonts w:ascii="TH SarabunIT๙" w:hAnsi="TH SarabunIT๙" w:cs="TH SarabunIT๙"/>
                <w:sz w:val="32"/>
                <w:szCs w:val="32"/>
                <w:cs/>
              </w:rPr>
              <w:t>อิเล็กทรอนิกส์(</w:t>
            </w:r>
            <w:r w:rsidR="0094749F" w:rsidRPr="00726039">
              <w:rPr>
                <w:rFonts w:ascii="TH SarabunIT๙" w:hAnsi="TH SarabunIT๙" w:cs="TH SarabunIT๙"/>
                <w:sz w:val="32"/>
                <w:szCs w:val="32"/>
              </w:rPr>
              <w:t>e</w:t>
            </w:r>
            <w:r w:rsidR="0094749F" w:rsidRPr="00726039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 w:rsidR="0094749F" w:rsidRPr="00726039">
              <w:rPr>
                <w:rFonts w:ascii="TH SarabunIT๙" w:hAnsi="TH SarabunIT๙" w:cs="TH SarabunIT๙"/>
                <w:sz w:val="32"/>
                <w:szCs w:val="32"/>
              </w:rPr>
              <w:t>bidding</w:t>
            </w:r>
            <w:r w:rsidR="0094749F" w:rsidRPr="00726039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</w:tc>
        <w:tc>
          <w:tcPr>
            <w:tcW w:w="2643" w:type="dxa"/>
          </w:tcPr>
          <w:p w14:paraId="65453850" w14:textId="0F027D49" w:rsidR="00CF2DDF" w:rsidRPr="00726039" w:rsidRDefault="00384A43" w:rsidP="00CF2DD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26039">
              <w:rPr>
                <w:rFonts w:ascii="TH SarabunIT๙" w:hAnsi="TH SarabunIT๙" w:cs="TH SarabunIT๙"/>
                <w:sz w:val="32"/>
                <w:szCs w:val="32"/>
                <w:cs/>
              </w:rPr>
              <w:t>๕</w:t>
            </w:r>
          </w:p>
        </w:tc>
        <w:tc>
          <w:tcPr>
            <w:tcW w:w="3021" w:type="dxa"/>
          </w:tcPr>
          <w:p w14:paraId="2B8E4874" w14:textId="2F5FFEA6" w:rsidR="00CF2DDF" w:rsidRPr="00726039" w:rsidRDefault="00726039" w:rsidP="00CF2DD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26039">
              <w:rPr>
                <w:rFonts w:ascii="TH SarabunIT๙" w:hAnsi="TH SarabunIT๙" w:cs="TH SarabunIT๙"/>
                <w:sz w:val="32"/>
                <w:szCs w:val="32"/>
                <w:cs/>
              </w:rPr>
              <w:t>1.00</w:t>
            </w:r>
          </w:p>
        </w:tc>
      </w:tr>
      <w:tr w:rsidR="0010792D" w:rsidRPr="00726039" w14:paraId="6F0DD0C4" w14:textId="77777777" w:rsidTr="00726039">
        <w:tc>
          <w:tcPr>
            <w:tcW w:w="4111" w:type="dxa"/>
          </w:tcPr>
          <w:p w14:paraId="6889C2E1" w14:textId="65B46EE4" w:rsidR="00CF2DDF" w:rsidRPr="00726039" w:rsidRDefault="00CF2DDF" w:rsidP="00CF2DD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260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2643" w:type="dxa"/>
          </w:tcPr>
          <w:p w14:paraId="08061612" w14:textId="18115161" w:rsidR="00CF2DDF" w:rsidRPr="00726039" w:rsidRDefault="00726039" w:rsidP="00CF2DD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26039">
              <w:rPr>
                <w:rFonts w:ascii="TH SarabunIT๙" w:hAnsi="TH SarabunIT๙" w:cs="TH SarabunIT๙"/>
                <w:sz w:val="32"/>
                <w:szCs w:val="32"/>
                <w:cs/>
              </w:rPr>
              <w:t>405</w:t>
            </w:r>
          </w:p>
        </w:tc>
        <w:tc>
          <w:tcPr>
            <w:tcW w:w="3021" w:type="dxa"/>
          </w:tcPr>
          <w:p w14:paraId="6C896C54" w14:textId="2A0C39C6" w:rsidR="00CF2DDF" w:rsidRPr="00726039" w:rsidRDefault="00726039" w:rsidP="00CF2DD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26039">
              <w:rPr>
                <w:rFonts w:ascii="TH SarabunIT๙" w:hAnsi="TH SarabunIT๙" w:cs="TH SarabunIT๙"/>
                <w:sz w:val="32"/>
                <w:szCs w:val="32"/>
                <w:cs/>
              </w:rPr>
              <w:t>100.00</w:t>
            </w:r>
          </w:p>
        </w:tc>
      </w:tr>
    </w:tbl>
    <w:p w14:paraId="1A59A546" w14:textId="147B6A47" w:rsidR="00CF2DDF" w:rsidRPr="00726039" w:rsidRDefault="00CF2DDF" w:rsidP="00CF2DDF">
      <w:pPr>
        <w:rPr>
          <w:rFonts w:ascii="TH SarabunIT๙" w:hAnsi="TH SarabunIT๙" w:cs="TH SarabunIT๙"/>
          <w:sz w:val="16"/>
          <w:szCs w:val="16"/>
        </w:rPr>
      </w:pPr>
    </w:p>
    <w:p w14:paraId="05218F61" w14:textId="38D41D81" w:rsidR="00350B2A" w:rsidRPr="00726039" w:rsidRDefault="00CF2DDF" w:rsidP="00726039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726039">
        <w:rPr>
          <w:rFonts w:ascii="TH SarabunIT๙" w:hAnsi="TH SarabunIT๙" w:cs="TH SarabunIT๙"/>
          <w:sz w:val="32"/>
          <w:szCs w:val="32"/>
        </w:rPr>
        <w:tab/>
      </w:r>
      <w:r w:rsidRPr="00726039">
        <w:rPr>
          <w:rFonts w:ascii="TH SarabunIT๙" w:hAnsi="TH SarabunIT๙" w:cs="TH SarabunIT๙"/>
          <w:sz w:val="32"/>
          <w:szCs w:val="32"/>
        </w:rPr>
        <w:tab/>
      </w:r>
      <w:r w:rsidRPr="005759DD">
        <w:rPr>
          <w:rFonts w:ascii="TH SarabunIT๙" w:hAnsi="TH SarabunIT๙" w:cs="TH SarabunIT๙"/>
          <w:sz w:val="32"/>
          <w:szCs w:val="32"/>
          <w:cs/>
        </w:rPr>
        <w:t xml:space="preserve">จากตารางที่ </w:t>
      </w:r>
      <w:r w:rsidR="0094749F" w:rsidRPr="005759DD">
        <w:rPr>
          <w:rFonts w:ascii="TH SarabunIT๙" w:hAnsi="TH SarabunIT๙" w:cs="TH SarabunIT๙"/>
          <w:sz w:val="32"/>
          <w:szCs w:val="32"/>
          <w:cs/>
        </w:rPr>
        <w:t>๑</w:t>
      </w:r>
      <w:r w:rsidRPr="005759DD">
        <w:rPr>
          <w:rFonts w:ascii="TH SarabunIT๙" w:hAnsi="TH SarabunIT๙" w:cs="TH SarabunIT๙"/>
          <w:sz w:val="32"/>
          <w:szCs w:val="32"/>
          <w:cs/>
        </w:rPr>
        <w:t xml:space="preserve">  จะเห็นได้ว่า ในปีงบประมาณ พ.ศ.</w:t>
      </w:r>
      <w:r w:rsidR="004204FD" w:rsidRPr="005759D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4749F" w:rsidRPr="005759DD">
        <w:rPr>
          <w:rFonts w:ascii="TH SarabunIT๙" w:hAnsi="TH SarabunIT๙" w:cs="TH SarabunIT๙"/>
          <w:sz w:val="32"/>
          <w:szCs w:val="32"/>
          <w:cs/>
        </w:rPr>
        <w:t>๒๕๖๘</w:t>
      </w:r>
      <w:r w:rsidRPr="005759DD">
        <w:rPr>
          <w:rFonts w:ascii="TH SarabunIT๙" w:hAnsi="TH SarabunIT๙" w:cs="TH SarabunIT๙"/>
          <w:sz w:val="32"/>
          <w:szCs w:val="32"/>
          <w:cs/>
        </w:rPr>
        <w:t xml:space="preserve"> กองคลังได้ดำเนินการจัดซื้อจัดจ้างมีโครงการทั้งสิ้น</w:t>
      </w:r>
      <w:r w:rsidR="00F67A8E" w:rsidRPr="005759D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26039" w:rsidRPr="005759DD">
        <w:rPr>
          <w:rFonts w:ascii="TH SarabunIT๙" w:hAnsi="TH SarabunIT๙" w:cs="TH SarabunIT๙"/>
          <w:sz w:val="32"/>
          <w:szCs w:val="32"/>
          <w:cs/>
        </w:rPr>
        <w:t xml:space="preserve">405 </w:t>
      </w:r>
      <w:r w:rsidRPr="005759DD">
        <w:rPr>
          <w:rFonts w:ascii="TH SarabunIT๙" w:hAnsi="TH SarabunIT๙" w:cs="TH SarabunIT๙"/>
          <w:sz w:val="32"/>
          <w:szCs w:val="32"/>
          <w:cs/>
        </w:rPr>
        <w:t xml:space="preserve"> เรื่อง พบว่าวิธีการจัดซื้อจัดจ้างสูงที่สุด คือ วิธีเฉพาะเจาะจง  จำนวน</w:t>
      </w:r>
      <w:r w:rsidR="00F67A8E" w:rsidRPr="005759D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26039" w:rsidRPr="005759DD">
        <w:rPr>
          <w:rFonts w:ascii="TH SarabunIT๙" w:hAnsi="TH SarabunIT๙" w:cs="TH SarabunIT๙"/>
          <w:sz w:val="32"/>
          <w:szCs w:val="32"/>
          <w:cs/>
        </w:rPr>
        <w:t xml:space="preserve">400  </w:t>
      </w:r>
      <w:r w:rsidR="0010792D" w:rsidRPr="005759DD">
        <w:rPr>
          <w:rFonts w:ascii="TH SarabunIT๙" w:hAnsi="TH SarabunIT๙" w:cs="TH SarabunIT๙"/>
          <w:sz w:val="32"/>
          <w:szCs w:val="32"/>
          <w:cs/>
        </w:rPr>
        <w:t>โครงการ</w:t>
      </w:r>
      <w:r w:rsidRPr="005759DD">
        <w:rPr>
          <w:rFonts w:ascii="TH SarabunIT๙" w:hAnsi="TH SarabunIT๙" w:cs="TH SarabunIT๙"/>
          <w:sz w:val="32"/>
          <w:szCs w:val="32"/>
          <w:cs/>
        </w:rPr>
        <w:t xml:space="preserve">  คิดเป็นร้อยละ</w:t>
      </w:r>
      <w:r w:rsidR="00F67A8E" w:rsidRPr="005759D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26039" w:rsidRPr="005759DD">
        <w:rPr>
          <w:rFonts w:ascii="TH SarabunIT๙" w:hAnsi="TH SarabunIT๙" w:cs="TH SarabunIT๙"/>
          <w:sz w:val="32"/>
          <w:szCs w:val="32"/>
          <w:cs/>
        </w:rPr>
        <w:t>99.00</w:t>
      </w:r>
      <w:r w:rsidR="00F67A8E" w:rsidRPr="005759DD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5759DD">
        <w:rPr>
          <w:rFonts w:ascii="TH SarabunIT๙" w:hAnsi="TH SarabunIT๙" w:cs="TH SarabunIT๙"/>
          <w:sz w:val="32"/>
          <w:szCs w:val="32"/>
          <w:cs/>
        </w:rPr>
        <w:t xml:space="preserve">รองลงมา คือ </w:t>
      </w:r>
      <w:r w:rsidR="0094749F" w:rsidRPr="005759DD">
        <w:rPr>
          <w:rFonts w:ascii="TH SarabunIT๙" w:hAnsi="TH SarabunIT๙" w:cs="TH SarabunIT๙"/>
          <w:sz w:val="32"/>
          <w:szCs w:val="32"/>
          <w:cs/>
        </w:rPr>
        <w:t>วิธีประกวดราคาอิเล็กทรอนิกส์(</w:t>
      </w:r>
      <w:r w:rsidR="0094749F" w:rsidRPr="005759DD">
        <w:rPr>
          <w:rFonts w:ascii="TH SarabunIT๙" w:hAnsi="TH SarabunIT๙" w:cs="TH SarabunIT๙"/>
          <w:sz w:val="32"/>
          <w:szCs w:val="32"/>
        </w:rPr>
        <w:t>e</w:t>
      </w:r>
      <w:r w:rsidR="0094749F" w:rsidRPr="005759DD">
        <w:rPr>
          <w:rFonts w:ascii="TH SarabunIT๙" w:hAnsi="TH SarabunIT๙" w:cs="TH SarabunIT๙"/>
          <w:sz w:val="32"/>
          <w:szCs w:val="32"/>
          <w:cs/>
        </w:rPr>
        <w:t>-</w:t>
      </w:r>
      <w:r w:rsidR="0094749F" w:rsidRPr="005759DD">
        <w:rPr>
          <w:rFonts w:ascii="TH SarabunIT๙" w:hAnsi="TH SarabunIT๙" w:cs="TH SarabunIT๙"/>
          <w:sz w:val="32"/>
          <w:szCs w:val="32"/>
        </w:rPr>
        <w:t>bidding</w:t>
      </w:r>
      <w:r w:rsidR="0094749F" w:rsidRPr="005759DD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Pr="005759DD">
        <w:rPr>
          <w:rFonts w:ascii="TH SarabunIT๙" w:hAnsi="TH SarabunIT๙" w:cs="TH SarabunIT๙"/>
          <w:sz w:val="32"/>
          <w:szCs w:val="32"/>
          <w:cs/>
        </w:rPr>
        <w:t>จำนวน</w:t>
      </w:r>
      <w:r w:rsidR="00F67A8E" w:rsidRPr="005759DD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10792D" w:rsidRPr="005759DD">
        <w:rPr>
          <w:rFonts w:ascii="TH SarabunIT๙" w:hAnsi="TH SarabunIT๙" w:cs="TH SarabunIT๙"/>
          <w:sz w:val="32"/>
          <w:szCs w:val="32"/>
          <w:cs/>
        </w:rPr>
        <w:t>5</w:t>
      </w:r>
      <w:r w:rsidR="00F67A8E" w:rsidRPr="005759DD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10792D" w:rsidRPr="005759DD">
        <w:rPr>
          <w:rFonts w:ascii="TH SarabunIT๙" w:hAnsi="TH SarabunIT๙" w:cs="TH SarabunIT๙"/>
          <w:sz w:val="32"/>
          <w:szCs w:val="32"/>
          <w:cs/>
        </w:rPr>
        <w:t>โครงการ</w:t>
      </w:r>
      <w:r w:rsidRPr="005759DD">
        <w:rPr>
          <w:rFonts w:ascii="TH SarabunIT๙" w:hAnsi="TH SarabunIT๙" w:cs="TH SarabunIT๙"/>
          <w:sz w:val="32"/>
          <w:szCs w:val="32"/>
          <w:cs/>
        </w:rPr>
        <w:t xml:space="preserve">  คิดเป็นร้อยละ</w:t>
      </w:r>
      <w:r w:rsidR="00F67A8E" w:rsidRPr="005759D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26039" w:rsidRPr="005759DD">
        <w:rPr>
          <w:rFonts w:ascii="TH SarabunIT๙" w:hAnsi="TH SarabunIT๙" w:cs="TH SarabunIT๙"/>
          <w:sz w:val="32"/>
          <w:szCs w:val="32"/>
          <w:cs/>
        </w:rPr>
        <w:t>1.00</w:t>
      </w:r>
    </w:p>
    <w:p w14:paraId="2459A5E4" w14:textId="7374B547" w:rsidR="007147A6" w:rsidRDefault="007147A6" w:rsidP="007147A6">
      <w:pPr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72603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ตาราง  </w:t>
      </w:r>
      <w:r w:rsidR="00EE07C8" w:rsidRPr="00726039">
        <w:rPr>
          <w:rFonts w:ascii="TH SarabunIT๙" w:hAnsi="TH SarabunIT๙" w:cs="TH SarabunIT๙"/>
          <w:b/>
          <w:bCs/>
          <w:sz w:val="32"/>
          <w:szCs w:val="32"/>
          <w:cs/>
        </w:rPr>
        <w:t>๒</w:t>
      </w:r>
      <w:r w:rsidRPr="00726039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(ต่อ)</w:t>
      </w:r>
      <w:r w:rsidR="00714349" w:rsidRPr="00726039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</w:t>
      </w:r>
      <w:r w:rsidR="00EE07C8" w:rsidRPr="00726039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แสดงจำนวนโครงการ จำแนกตามวิธีการจัดซื้อจัดจ้างรายเดือน</w:t>
      </w:r>
    </w:p>
    <w:p w14:paraId="1C06643E" w14:textId="77777777" w:rsidR="00726039" w:rsidRPr="00726039" w:rsidRDefault="00726039" w:rsidP="007147A6">
      <w:pPr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</w:pPr>
    </w:p>
    <w:tbl>
      <w:tblPr>
        <w:tblStyle w:val="a8"/>
        <w:tblW w:w="9700" w:type="dxa"/>
        <w:tblInd w:w="-606" w:type="dxa"/>
        <w:tblLook w:val="04A0" w:firstRow="1" w:lastRow="0" w:firstColumn="1" w:lastColumn="0" w:noHBand="0" w:noVBand="1"/>
      </w:tblPr>
      <w:tblGrid>
        <w:gridCol w:w="724"/>
        <w:gridCol w:w="2237"/>
        <w:gridCol w:w="2393"/>
        <w:gridCol w:w="2246"/>
        <w:gridCol w:w="2100"/>
      </w:tblGrid>
      <w:tr w:rsidR="0094749F" w:rsidRPr="00726039" w14:paraId="36F29635" w14:textId="77777777" w:rsidTr="00EE07C8">
        <w:tc>
          <w:tcPr>
            <w:tcW w:w="724" w:type="dxa"/>
            <w:vMerge w:val="restart"/>
          </w:tcPr>
          <w:p w14:paraId="11CFBE17" w14:textId="1ECA044A" w:rsidR="0094749F" w:rsidRPr="00726039" w:rsidRDefault="0094749F" w:rsidP="00C40B3B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72603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ลำดับ</w:t>
            </w:r>
          </w:p>
        </w:tc>
        <w:tc>
          <w:tcPr>
            <w:tcW w:w="2237" w:type="dxa"/>
            <w:vMerge w:val="restart"/>
            <w:vAlign w:val="center"/>
          </w:tcPr>
          <w:p w14:paraId="1E3DF213" w14:textId="3032395F" w:rsidR="0094749F" w:rsidRPr="00726039" w:rsidRDefault="0094749F" w:rsidP="00C40B3B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72603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เดือน</w:t>
            </w:r>
          </w:p>
        </w:tc>
        <w:tc>
          <w:tcPr>
            <w:tcW w:w="4639" w:type="dxa"/>
            <w:gridSpan w:val="2"/>
          </w:tcPr>
          <w:p w14:paraId="497C7900" w14:textId="77777777" w:rsidR="0094749F" w:rsidRPr="00726039" w:rsidRDefault="0094749F" w:rsidP="00C40B3B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72603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วิธีการจัดซื้อจัดจ้าง</w:t>
            </w:r>
          </w:p>
        </w:tc>
        <w:tc>
          <w:tcPr>
            <w:tcW w:w="2100" w:type="dxa"/>
            <w:vMerge w:val="restart"/>
            <w:vAlign w:val="center"/>
          </w:tcPr>
          <w:p w14:paraId="473AD462" w14:textId="77777777" w:rsidR="0094749F" w:rsidRPr="00726039" w:rsidRDefault="0094749F" w:rsidP="00C40B3B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72603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</w:tr>
      <w:tr w:rsidR="0094749F" w:rsidRPr="00726039" w14:paraId="465276AC" w14:textId="77777777" w:rsidTr="00EE07C8">
        <w:tc>
          <w:tcPr>
            <w:tcW w:w="724" w:type="dxa"/>
            <w:vMerge/>
          </w:tcPr>
          <w:p w14:paraId="769371E3" w14:textId="77777777" w:rsidR="0094749F" w:rsidRPr="00726039" w:rsidRDefault="0094749F" w:rsidP="00C40B3B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237" w:type="dxa"/>
            <w:vMerge/>
          </w:tcPr>
          <w:p w14:paraId="13794A98" w14:textId="69BC4441" w:rsidR="0094749F" w:rsidRPr="00726039" w:rsidRDefault="0094749F" w:rsidP="00C40B3B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393" w:type="dxa"/>
          </w:tcPr>
          <w:p w14:paraId="2F2F6CCE" w14:textId="77777777" w:rsidR="0094749F" w:rsidRPr="00726039" w:rsidRDefault="0094749F" w:rsidP="00C40B3B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72603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2246" w:type="dxa"/>
          </w:tcPr>
          <w:p w14:paraId="496DEE88" w14:textId="3F21CE75" w:rsidR="0094749F" w:rsidRPr="00726039" w:rsidRDefault="00EE07C8" w:rsidP="00C40B3B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72603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วิธีประกวดราคาอิเล็กทรอนิกส์(</w:t>
            </w:r>
            <w:r w:rsidRPr="0072603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>e</w:t>
            </w:r>
            <w:r w:rsidRPr="0072603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-</w:t>
            </w:r>
            <w:r w:rsidRPr="0072603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>bidding</w:t>
            </w:r>
            <w:r w:rsidRPr="0072603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)</w:t>
            </w:r>
          </w:p>
        </w:tc>
        <w:tc>
          <w:tcPr>
            <w:tcW w:w="2100" w:type="dxa"/>
            <w:vMerge/>
          </w:tcPr>
          <w:p w14:paraId="1964AD20" w14:textId="77777777" w:rsidR="0094749F" w:rsidRPr="00726039" w:rsidRDefault="0094749F" w:rsidP="00C40B3B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94749F" w:rsidRPr="00726039" w14:paraId="0EAA3D09" w14:textId="77777777" w:rsidTr="00EE07C8">
        <w:tc>
          <w:tcPr>
            <w:tcW w:w="724" w:type="dxa"/>
          </w:tcPr>
          <w:p w14:paraId="38D5A0F0" w14:textId="47135882" w:rsidR="0094749F" w:rsidRPr="00726039" w:rsidRDefault="0094749F" w:rsidP="0094749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26039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</w:p>
        </w:tc>
        <w:tc>
          <w:tcPr>
            <w:tcW w:w="2237" w:type="dxa"/>
          </w:tcPr>
          <w:p w14:paraId="215E3280" w14:textId="11851079" w:rsidR="0094749F" w:rsidRPr="00726039" w:rsidRDefault="0094749F" w:rsidP="0094749F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726039">
              <w:rPr>
                <w:rFonts w:ascii="TH SarabunIT๙" w:hAnsi="TH SarabunIT๙" w:cs="TH SarabunIT๙"/>
                <w:sz w:val="32"/>
                <w:szCs w:val="32"/>
                <w:cs/>
              </w:rPr>
              <w:t>ต.ค. 67</w:t>
            </w:r>
          </w:p>
        </w:tc>
        <w:tc>
          <w:tcPr>
            <w:tcW w:w="2393" w:type="dxa"/>
          </w:tcPr>
          <w:p w14:paraId="35C425AD" w14:textId="196EB40F" w:rsidR="0094749F" w:rsidRPr="00726039" w:rsidRDefault="00DF174B" w:rsidP="0094749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26039">
              <w:rPr>
                <w:rFonts w:ascii="TH SarabunIT๙" w:hAnsi="TH SarabunIT๙" w:cs="TH SarabunIT๙"/>
                <w:sz w:val="32"/>
                <w:szCs w:val="32"/>
                <w:cs/>
              </w:rPr>
              <w:t>26</w:t>
            </w:r>
          </w:p>
        </w:tc>
        <w:tc>
          <w:tcPr>
            <w:tcW w:w="2246" w:type="dxa"/>
          </w:tcPr>
          <w:p w14:paraId="40E63B22" w14:textId="717B0CA9" w:rsidR="0094749F" w:rsidRPr="00726039" w:rsidRDefault="00DF174B" w:rsidP="0094749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260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00" w:type="dxa"/>
          </w:tcPr>
          <w:p w14:paraId="5B7766A9" w14:textId="248AD067" w:rsidR="0094749F" w:rsidRPr="00726039" w:rsidRDefault="00714349" w:rsidP="0094749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26039">
              <w:rPr>
                <w:rFonts w:ascii="TH SarabunIT๙" w:hAnsi="TH SarabunIT๙" w:cs="TH SarabunIT๙"/>
                <w:sz w:val="32"/>
                <w:szCs w:val="32"/>
                <w:cs/>
              </w:rPr>
              <w:t>26</w:t>
            </w:r>
          </w:p>
        </w:tc>
      </w:tr>
      <w:tr w:rsidR="0094749F" w:rsidRPr="00726039" w14:paraId="29253922" w14:textId="77777777" w:rsidTr="00EE07C8">
        <w:tc>
          <w:tcPr>
            <w:tcW w:w="724" w:type="dxa"/>
          </w:tcPr>
          <w:p w14:paraId="71069295" w14:textId="4C3753F5" w:rsidR="0094749F" w:rsidRPr="00726039" w:rsidRDefault="0094749F" w:rsidP="0094749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26039"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</w:p>
        </w:tc>
        <w:tc>
          <w:tcPr>
            <w:tcW w:w="2237" w:type="dxa"/>
          </w:tcPr>
          <w:p w14:paraId="4B33FFB1" w14:textId="768BECC1" w:rsidR="0094749F" w:rsidRPr="00726039" w:rsidRDefault="0094749F" w:rsidP="0094749F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726039">
              <w:rPr>
                <w:rFonts w:ascii="TH SarabunIT๙" w:hAnsi="TH SarabunIT๙" w:cs="TH SarabunIT๙"/>
                <w:sz w:val="32"/>
                <w:szCs w:val="32"/>
                <w:cs/>
              </w:rPr>
              <w:t>พ.ย. 67</w:t>
            </w:r>
          </w:p>
        </w:tc>
        <w:tc>
          <w:tcPr>
            <w:tcW w:w="2393" w:type="dxa"/>
          </w:tcPr>
          <w:p w14:paraId="24E51413" w14:textId="28959A09" w:rsidR="0094749F" w:rsidRPr="00726039" w:rsidRDefault="00DF174B" w:rsidP="0094749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26039">
              <w:rPr>
                <w:rFonts w:ascii="TH SarabunIT๙" w:hAnsi="TH SarabunIT๙" w:cs="TH SarabunIT๙"/>
                <w:sz w:val="32"/>
                <w:szCs w:val="32"/>
                <w:cs/>
              </w:rPr>
              <w:t>35</w:t>
            </w:r>
          </w:p>
        </w:tc>
        <w:tc>
          <w:tcPr>
            <w:tcW w:w="2246" w:type="dxa"/>
          </w:tcPr>
          <w:p w14:paraId="033FF087" w14:textId="18A19BBF" w:rsidR="0094749F" w:rsidRPr="00726039" w:rsidRDefault="00DF174B" w:rsidP="0094749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260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2100" w:type="dxa"/>
          </w:tcPr>
          <w:p w14:paraId="46FB136E" w14:textId="25638E43" w:rsidR="0094749F" w:rsidRPr="00726039" w:rsidRDefault="00714349" w:rsidP="0094749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26039">
              <w:rPr>
                <w:rFonts w:ascii="TH SarabunIT๙" w:hAnsi="TH SarabunIT๙" w:cs="TH SarabunIT๙"/>
                <w:sz w:val="32"/>
                <w:szCs w:val="32"/>
                <w:cs/>
              </w:rPr>
              <w:t>36</w:t>
            </w:r>
          </w:p>
        </w:tc>
      </w:tr>
      <w:tr w:rsidR="0094749F" w:rsidRPr="00726039" w14:paraId="151C254A" w14:textId="77777777" w:rsidTr="00EE07C8">
        <w:tc>
          <w:tcPr>
            <w:tcW w:w="724" w:type="dxa"/>
          </w:tcPr>
          <w:p w14:paraId="3C006D20" w14:textId="019CCAF4" w:rsidR="0094749F" w:rsidRPr="00726039" w:rsidRDefault="0094749F" w:rsidP="00E07CE2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72603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๓</w:t>
            </w:r>
          </w:p>
        </w:tc>
        <w:tc>
          <w:tcPr>
            <w:tcW w:w="2237" w:type="dxa"/>
          </w:tcPr>
          <w:p w14:paraId="36FCF1FE" w14:textId="243262AE" w:rsidR="0094749F" w:rsidRPr="00726039" w:rsidRDefault="0094749F" w:rsidP="00E07CE2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72603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ธ.ค. 67</w:t>
            </w:r>
          </w:p>
        </w:tc>
        <w:tc>
          <w:tcPr>
            <w:tcW w:w="2393" w:type="dxa"/>
          </w:tcPr>
          <w:p w14:paraId="20DC64AF" w14:textId="3EB76E94" w:rsidR="0094749F" w:rsidRPr="00726039" w:rsidRDefault="00DF174B" w:rsidP="00E07CE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26039">
              <w:rPr>
                <w:rFonts w:ascii="TH SarabunIT๙" w:hAnsi="TH SarabunIT๙" w:cs="TH SarabunIT๙"/>
                <w:sz w:val="32"/>
                <w:szCs w:val="32"/>
                <w:cs/>
              </w:rPr>
              <w:t>34</w:t>
            </w:r>
          </w:p>
        </w:tc>
        <w:tc>
          <w:tcPr>
            <w:tcW w:w="2246" w:type="dxa"/>
          </w:tcPr>
          <w:p w14:paraId="420F4505" w14:textId="0AE0A2EA" w:rsidR="0094749F" w:rsidRPr="00726039" w:rsidRDefault="00DF174B" w:rsidP="00E07CE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260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00" w:type="dxa"/>
          </w:tcPr>
          <w:p w14:paraId="5ED7BA8A" w14:textId="65174FBE" w:rsidR="0094749F" w:rsidRPr="00726039" w:rsidRDefault="00714349" w:rsidP="00E07C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26039">
              <w:rPr>
                <w:rFonts w:ascii="TH SarabunIT๙" w:hAnsi="TH SarabunIT๙" w:cs="TH SarabunIT๙"/>
                <w:sz w:val="32"/>
                <w:szCs w:val="32"/>
                <w:cs/>
              </w:rPr>
              <w:t>34</w:t>
            </w:r>
          </w:p>
        </w:tc>
      </w:tr>
      <w:tr w:rsidR="0094749F" w:rsidRPr="00726039" w14:paraId="50857C49" w14:textId="77777777" w:rsidTr="00EE07C8">
        <w:tc>
          <w:tcPr>
            <w:tcW w:w="724" w:type="dxa"/>
          </w:tcPr>
          <w:p w14:paraId="4E7B10E9" w14:textId="7722AA29" w:rsidR="0094749F" w:rsidRPr="00726039" w:rsidRDefault="0094749F" w:rsidP="00E07CE2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72603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๔</w:t>
            </w:r>
          </w:p>
        </w:tc>
        <w:tc>
          <w:tcPr>
            <w:tcW w:w="2237" w:type="dxa"/>
          </w:tcPr>
          <w:p w14:paraId="7BCC2303" w14:textId="77673C23" w:rsidR="0094749F" w:rsidRPr="00726039" w:rsidRDefault="0094749F" w:rsidP="00E07CE2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72603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ม.ค. 68</w:t>
            </w:r>
          </w:p>
        </w:tc>
        <w:tc>
          <w:tcPr>
            <w:tcW w:w="2393" w:type="dxa"/>
          </w:tcPr>
          <w:p w14:paraId="61682C2A" w14:textId="683C7CCB" w:rsidR="0094749F" w:rsidRPr="00726039" w:rsidRDefault="00DF174B" w:rsidP="00E07CE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26039">
              <w:rPr>
                <w:rFonts w:ascii="TH SarabunIT๙" w:hAnsi="TH SarabunIT๙" w:cs="TH SarabunIT๙"/>
                <w:sz w:val="32"/>
                <w:szCs w:val="32"/>
                <w:cs/>
              </w:rPr>
              <w:t>37</w:t>
            </w:r>
          </w:p>
        </w:tc>
        <w:tc>
          <w:tcPr>
            <w:tcW w:w="2246" w:type="dxa"/>
          </w:tcPr>
          <w:p w14:paraId="74732DAF" w14:textId="66D6AB25" w:rsidR="0094749F" w:rsidRPr="00726039" w:rsidRDefault="00DF174B" w:rsidP="00E07CE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260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00" w:type="dxa"/>
          </w:tcPr>
          <w:p w14:paraId="01AC7808" w14:textId="3B760691" w:rsidR="0094749F" w:rsidRPr="00726039" w:rsidRDefault="00714349" w:rsidP="00E07C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26039">
              <w:rPr>
                <w:rFonts w:ascii="TH SarabunIT๙" w:hAnsi="TH SarabunIT๙" w:cs="TH SarabunIT๙"/>
                <w:sz w:val="32"/>
                <w:szCs w:val="32"/>
                <w:cs/>
              </w:rPr>
              <w:t>37</w:t>
            </w:r>
          </w:p>
        </w:tc>
      </w:tr>
      <w:tr w:rsidR="0094749F" w:rsidRPr="00726039" w14:paraId="201AB411" w14:textId="77777777" w:rsidTr="00EE07C8">
        <w:tc>
          <w:tcPr>
            <w:tcW w:w="724" w:type="dxa"/>
          </w:tcPr>
          <w:p w14:paraId="7DD89581" w14:textId="07E6D797" w:rsidR="0094749F" w:rsidRPr="00726039" w:rsidRDefault="0094749F" w:rsidP="00E07CE2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72603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๕</w:t>
            </w:r>
          </w:p>
        </w:tc>
        <w:tc>
          <w:tcPr>
            <w:tcW w:w="2237" w:type="dxa"/>
          </w:tcPr>
          <w:p w14:paraId="23549DD0" w14:textId="6244A0C5" w:rsidR="0094749F" w:rsidRPr="00726039" w:rsidRDefault="0094749F" w:rsidP="00E07CE2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72603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ก.พ. 68</w:t>
            </w:r>
          </w:p>
        </w:tc>
        <w:tc>
          <w:tcPr>
            <w:tcW w:w="2393" w:type="dxa"/>
          </w:tcPr>
          <w:p w14:paraId="0036FA7A" w14:textId="6E4FDD8B" w:rsidR="0094749F" w:rsidRPr="00726039" w:rsidRDefault="00DF174B" w:rsidP="00E07CE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26039">
              <w:rPr>
                <w:rFonts w:ascii="TH SarabunIT๙" w:hAnsi="TH SarabunIT๙" w:cs="TH SarabunIT๙"/>
                <w:sz w:val="32"/>
                <w:szCs w:val="32"/>
                <w:cs/>
              </w:rPr>
              <w:t>37</w:t>
            </w:r>
          </w:p>
        </w:tc>
        <w:tc>
          <w:tcPr>
            <w:tcW w:w="2246" w:type="dxa"/>
          </w:tcPr>
          <w:p w14:paraId="5833B97D" w14:textId="547096DD" w:rsidR="0094749F" w:rsidRPr="00726039" w:rsidRDefault="00DF174B" w:rsidP="00E07CE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260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00" w:type="dxa"/>
          </w:tcPr>
          <w:p w14:paraId="535FDFD4" w14:textId="16952D15" w:rsidR="0094749F" w:rsidRPr="00726039" w:rsidRDefault="00714349" w:rsidP="00E07C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26039">
              <w:rPr>
                <w:rFonts w:ascii="TH SarabunIT๙" w:hAnsi="TH SarabunIT๙" w:cs="TH SarabunIT๙"/>
                <w:sz w:val="32"/>
                <w:szCs w:val="32"/>
                <w:cs/>
              </w:rPr>
              <w:t>37</w:t>
            </w:r>
          </w:p>
        </w:tc>
      </w:tr>
      <w:tr w:rsidR="0094749F" w:rsidRPr="00726039" w14:paraId="4DDE3C8A" w14:textId="77777777" w:rsidTr="00EE07C8">
        <w:tc>
          <w:tcPr>
            <w:tcW w:w="724" w:type="dxa"/>
          </w:tcPr>
          <w:p w14:paraId="249C635A" w14:textId="3DE98210" w:rsidR="0094749F" w:rsidRPr="00726039" w:rsidRDefault="0094749F" w:rsidP="00E07CE2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72603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๖</w:t>
            </w:r>
          </w:p>
        </w:tc>
        <w:tc>
          <w:tcPr>
            <w:tcW w:w="2237" w:type="dxa"/>
          </w:tcPr>
          <w:p w14:paraId="4E4EFDEF" w14:textId="78EC844C" w:rsidR="0094749F" w:rsidRPr="00726039" w:rsidRDefault="0094749F" w:rsidP="00E07CE2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72603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มี.ค. 68</w:t>
            </w:r>
          </w:p>
        </w:tc>
        <w:tc>
          <w:tcPr>
            <w:tcW w:w="2393" w:type="dxa"/>
          </w:tcPr>
          <w:p w14:paraId="47709EFA" w14:textId="6EB950F3" w:rsidR="0094749F" w:rsidRPr="00726039" w:rsidRDefault="00DF174B" w:rsidP="00E07CE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26039">
              <w:rPr>
                <w:rFonts w:ascii="TH SarabunIT๙" w:hAnsi="TH SarabunIT๙" w:cs="TH SarabunIT๙"/>
                <w:sz w:val="32"/>
                <w:szCs w:val="32"/>
                <w:cs/>
              </w:rPr>
              <w:t>33</w:t>
            </w:r>
          </w:p>
        </w:tc>
        <w:tc>
          <w:tcPr>
            <w:tcW w:w="2246" w:type="dxa"/>
          </w:tcPr>
          <w:p w14:paraId="468FBEE7" w14:textId="7E586FC0" w:rsidR="0094749F" w:rsidRPr="00726039" w:rsidRDefault="00DF174B" w:rsidP="00E07CE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260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00" w:type="dxa"/>
          </w:tcPr>
          <w:p w14:paraId="139B74D8" w14:textId="499F5B81" w:rsidR="0094749F" w:rsidRPr="00726039" w:rsidRDefault="00714349" w:rsidP="00E07C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26039">
              <w:rPr>
                <w:rFonts w:ascii="TH SarabunIT๙" w:hAnsi="TH SarabunIT๙" w:cs="TH SarabunIT๙"/>
                <w:sz w:val="32"/>
                <w:szCs w:val="32"/>
                <w:cs/>
              </w:rPr>
              <w:t>33</w:t>
            </w:r>
          </w:p>
        </w:tc>
      </w:tr>
      <w:tr w:rsidR="0094749F" w:rsidRPr="00726039" w14:paraId="4EF13EE7" w14:textId="77777777" w:rsidTr="00EE07C8">
        <w:tc>
          <w:tcPr>
            <w:tcW w:w="724" w:type="dxa"/>
          </w:tcPr>
          <w:p w14:paraId="6BF8A237" w14:textId="422F8138" w:rsidR="0094749F" w:rsidRPr="00726039" w:rsidRDefault="0094749F" w:rsidP="00C40B3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26039">
              <w:rPr>
                <w:rFonts w:ascii="TH SarabunIT๙" w:hAnsi="TH SarabunIT๙" w:cs="TH SarabunIT๙"/>
                <w:sz w:val="32"/>
                <w:szCs w:val="32"/>
                <w:cs/>
              </w:rPr>
              <w:t>๗</w:t>
            </w:r>
          </w:p>
        </w:tc>
        <w:tc>
          <w:tcPr>
            <w:tcW w:w="2237" w:type="dxa"/>
          </w:tcPr>
          <w:p w14:paraId="649F7A5A" w14:textId="1E9C4465" w:rsidR="0094749F" w:rsidRPr="00726039" w:rsidRDefault="0094749F" w:rsidP="00C40B3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26039">
              <w:rPr>
                <w:rFonts w:ascii="TH SarabunIT๙" w:hAnsi="TH SarabunIT๙" w:cs="TH SarabunIT๙"/>
                <w:sz w:val="32"/>
                <w:szCs w:val="32"/>
                <w:cs/>
              </w:rPr>
              <w:t>เม.ย. 68</w:t>
            </w:r>
          </w:p>
        </w:tc>
        <w:tc>
          <w:tcPr>
            <w:tcW w:w="2393" w:type="dxa"/>
          </w:tcPr>
          <w:p w14:paraId="5525AEAD" w14:textId="3DDADAFC" w:rsidR="0094749F" w:rsidRPr="00726039" w:rsidRDefault="00DF174B" w:rsidP="00C40B3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26039">
              <w:rPr>
                <w:rFonts w:ascii="TH SarabunIT๙" w:hAnsi="TH SarabunIT๙" w:cs="TH SarabunIT๙"/>
                <w:sz w:val="32"/>
                <w:szCs w:val="32"/>
                <w:cs/>
              </w:rPr>
              <w:t>23</w:t>
            </w:r>
          </w:p>
        </w:tc>
        <w:tc>
          <w:tcPr>
            <w:tcW w:w="2246" w:type="dxa"/>
          </w:tcPr>
          <w:p w14:paraId="21AB16D7" w14:textId="21C4264B" w:rsidR="0094749F" w:rsidRPr="00726039" w:rsidRDefault="00DF174B" w:rsidP="00C40B3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26039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2100" w:type="dxa"/>
          </w:tcPr>
          <w:p w14:paraId="3B97F07A" w14:textId="3DF893A0" w:rsidR="0094749F" w:rsidRPr="00726039" w:rsidRDefault="00714349" w:rsidP="00C40B3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26039">
              <w:rPr>
                <w:rFonts w:ascii="TH SarabunIT๙" w:hAnsi="TH SarabunIT๙" w:cs="TH SarabunIT๙"/>
                <w:sz w:val="32"/>
                <w:szCs w:val="32"/>
                <w:cs/>
              </w:rPr>
              <w:t>23</w:t>
            </w:r>
          </w:p>
        </w:tc>
      </w:tr>
      <w:tr w:rsidR="0094749F" w:rsidRPr="00726039" w14:paraId="3D4FF602" w14:textId="77777777" w:rsidTr="00EE07C8">
        <w:tc>
          <w:tcPr>
            <w:tcW w:w="724" w:type="dxa"/>
          </w:tcPr>
          <w:p w14:paraId="4D5A8E9D" w14:textId="337D2047" w:rsidR="0094749F" w:rsidRPr="00726039" w:rsidRDefault="0094749F" w:rsidP="00C40B3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26039">
              <w:rPr>
                <w:rFonts w:ascii="TH SarabunIT๙" w:hAnsi="TH SarabunIT๙" w:cs="TH SarabunIT๙"/>
                <w:sz w:val="32"/>
                <w:szCs w:val="32"/>
                <w:cs/>
              </w:rPr>
              <w:t>๘</w:t>
            </w:r>
          </w:p>
        </w:tc>
        <w:tc>
          <w:tcPr>
            <w:tcW w:w="2237" w:type="dxa"/>
          </w:tcPr>
          <w:p w14:paraId="180701CE" w14:textId="3C741BC8" w:rsidR="0094749F" w:rsidRPr="00726039" w:rsidRDefault="0094749F" w:rsidP="00C40B3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26039">
              <w:rPr>
                <w:rFonts w:ascii="TH SarabunIT๙" w:hAnsi="TH SarabunIT๙" w:cs="TH SarabunIT๙"/>
                <w:sz w:val="32"/>
                <w:szCs w:val="32"/>
                <w:cs/>
              </w:rPr>
              <w:t>พ.ค. 68</w:t>
            </w:r>
          </w:p>
        </w:tc>
        <w:tc>
          <w:tcPr>
            <w:tcW w:w="2393" w:type="dxa"/>
          </w:tcPr>
          <w:p w14:paraId="5FDD062A" w14:textId="496E7C51" w:rsidR="0094749F" w:rsidRPr="00726039" w:rsidRDefault="00DF174B" w:rsidP="00C40B3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26039">
              <w:rPr>
                <w:rFonts w:ascii="TH SarabunIT๙" w:hAnsi="TH SarabunIT๙" w:cs="TH SarabunIT๙"/>
                <w:sz w:val="32"/>
                <w:szCs w:val="32"/>
                <w:cs/>
              </w:rPr>
              <w:t>20</w:t>
            </w:r>
          </w:p>
        </w:tc>
        <w:tc>
          <w:tcPr>
            <w:tcW w:w="2246" w:type="dxa"/>
          </w:tcPr>
          <w:p w14:paraId="3D425A4A" w14:textId="6CF28659" w:rsidR="0094749F" w:rsidRPr="00726039" w:rsidRDefault="00DF174B" w:rsidP="00C40B3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26039">
              <w:rPr>
                <w:rFonts w:ascii="TH SarabunIT๙" w:hAnsi="TH SarabunIT๙" w:cs="TH SarabunIT๙"/>
                <w:sz w:val="32"/>
                <w:szCs w:val="32"/>
                <w:cs/>
              </w:rPr>
              <w:t>2</w:t>
            </w:r>
          </w:p>
        </w:tc>
        <w:tc>
          <w:tcPr>
            <w:tcW w:w="2100" w:type="dxa"/>
          </w:tcPr>
          <w:p w14:paraId="358EAB57" w14:textId="12F3E313" w:rsidR="0094749F" w:rsidRPr="00726039" w:rsidRDefault="00714349" w:rsidP="00C40B3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26039">
              <w:rPr>
                <w:rFonts w:ascii="TH SarabunIT๙" w:hAnsi="TH SarabunIT๙" w:cs="TH SarabunIT๙"/>
                <w:sz w:val="32"/>
                <w:szCs w:val="32"/>
                <w:cs/>
              </w:rPr>
              <w:t>2</w:t>
            </w:r>
            <w:r w:rsidR="00B87C02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</w:tr>
      <w:tr w:rsidR="0094749F" w:rsidRPr="00726039" w14:paraId="0B668E14" w14:textId="77777777" w:rsidTr="00EE07C8">
        <w:tc>
          <w:tcPr>
            <w:tcW w:w="724" w:type="dxa"/>
          </w:tcPr>
          <w:p w14:paraId="66A8E024" w14:textId="624C22F3" w:rsidR="0094749F" w:rsidRPr="00726039" w:rsidRDefault="0094749F" w:rsidP="00C40B3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26039">
              <w:rPr>
                <w:rFonts w:ascii="TH SarabunIT๙" w:hAnsi="TH SarabunIT๙" w:cs="TH SarabunIT๙"/>
                <w:sz w:val="32"/>
                <w:szCs w:val="32"/>
                <w:cs/>
              </w:rPr>
              <w:t>๙</w:t>
            </w:r>
          </w:p>
        </w:tc>
        <w:tc>
          <w:tcPr>
            <w:tcW w:w="2237" w:type="dxa"/>
          </w:tcPr>
          <w:p w14:paraId="3F9D768E" w14:textId="261DF767" w:rsidR="0094749F" w:rsidRPr="00726039" w:rsidRDefault="0094749F" w:rsidP="00C40B3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26039">
              <w:rPr>
                <w:rFonts w:ascii="TH SarabunIT๙" w:hAnsi="TH SarabunIT๙" w:cs="TH SarabunIT๙"/>
                <w:sz w:val="32"/>
                <w:szCs w:val="32"/>
                <w:cs/>
              </w:rPr>
              <w:t>มิ.ย. 68</w:t>
            </w:r>
          </w:p>
        </w:tc>
        <w:tc>
          <w:tcPr>
            <w:tcW w:w="2393" w:type="dxa"/>
          </w:tcPr>
          <w:p w14:paraId="16D9F889" w14:textId="683A8DE5" w:rsidR="0094749F" w:rsidRPr="00726039" w:rsidRDefault="00DF174B" w:rsidP="00C40B3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26039">
              <w:rPr>
                <w:rFonts w:ascii="TH SarabunIT๙" w:hAnsi="TH SarabunIT๙" w:cs="TH SarabunIT๙"/>
                <w:sz w:val="32"/>
                <w:szCs w:val="32"/>
                <w:cs/>
              </w:rPr>
              <w:t>35</w:t>
            </w:r>
          </w:p>
        </w:tc>
        <w:tc>
          <w:tcPr>
            <w:tcW w:w="2246" w:type="dxa"/>
          </w:tcPr>
          <w:p w14:paraId="4320562B" w14:textId="2F18E9C9" w:rsidR="0094749F" w:rsidRPr="00726039" w:rsidRDefault="00DF174B" w:rsidP="00C40B3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26039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2100" w:type="dxa"/>
          </w:tcPr>
          <w:p w14:paraId="4A968484" w14:textId="491379CA" w:rsidR="0094749F" w:rsidRPr="00726039" w:rsidRDefault="00714349" w:rsidP="009C397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26039">
              <w:rPr>
                <w:rFonts w:ascii="TH SarabunIT๙" w:hAnsi="TH SarabunIT๙" w:cs="TH SarabunIT๙"/>
                <w:sz w:val="32"/>
                <w:szCs w:val="32"/>
                <w:cs/>
              </w:rPr>
              <w:t>35</w:t>
            </w:r>
          </w:p>
        </w:tc>
      </w:tr>
      <w:tr w:rsidR="0094749F" w:rsidRPr="00726039" w14:paraId="57B79E5B" w14:textId="77777777" w:rsidTr="00EE07C8">
        <w:tc>
          <w:tcPr>
            <w:tcW w:w="724" w:type="dxa"/>
          </w:tcPr>
          <w:p w14:paraId="0F583F66" w14:textId="10DDC94F" w:rsidR="0094749F" w:rsidRPr="00726039" w:rsidRDefault="0094749F" w:rsidP="00C40B3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26039">
              <w:rPr>
                <w:rFonts w:ascii="TH SarabunIT๙" w:hAnsi="TH SarabunIT๙" w:cs="TH SarabunIT๙"/>
                <w:sz w:val="32"/>
                <w:szCs w:val="32"/>
                <w:cs/>
              </w:rPr>
              <w:t>๑๐</w:t>
            </w:r>
          </w:p>
        </w:tc>
        <w:tc>
          <w:tcPr>
            <w:tcW w:w="2237" w:type="dxa"/>
          </w:tcPr>
          <w:p w14:paraId="78654BBC" w14:textId="77ABA7FB" w:rsidR="0094749F" w:rsidRPr="00726039" w:rsidRDefault="0094749F" w:rsidP="00C40B3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26039">
              <w:rPr>
                <w:rFonts w:ascii="TH SarabunIT๙" w:hAnsi="TH SarabunIT๙" w:cs="TH SarabunIT๙"/>
                <w:sz w:val="32"/>
                <w:szCs w:val="32"/>
                <w:cs/>
              </w:rPr>
              <w:t>ก.ค. 68</w:t>
            </w:r>
          </w:p>
        </w:tc>
        <w:tc>
          <w:tcPr>
            <w:tcW w:w="2393" w:type="dxa"/>
          </w:tcPr>
          <w:p w14:paraId="61176D85" w14:textId="436441E0" w:rsidR="0094749F" w:rsidRPr="00726039" w:rsidRDefault="00DF174B" w:rsidP="00C40B3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26039">
              <w:rPr>
                <w:rFonts w:ascii="TH SarabunIT๙" w:hAnsi="TH SarabunIT๙" w:cs="TH SarabunIT๙"/>
                <w:sz w:val="32"/>
                <w:szCs w:val="32"/>
                <w:cs/>
              </w:rPr>
              <w:t>38</w:t>
            </w:r>
          </w:p>
        </w:tc>
        <w:tc>
          <w:tcPr>
            <w:tcW w:w="2246" w:type="dxa"/>
          </w:tcPr>
          <w:p w14:paraId="5AD17BD4" w14:textId="69CD9BC2" w:rsidR="0094749F" w:rsidRPr="00726039" w:rsidRDefault="00DF174B" w:rsidP="00C40B3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26039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2100" w:type="dxa"/>
          </w:tcPr>
          <w:p w14:paraId="31885F2A" w14:textId="4CBEE128" w:rsidR="0094749F" w:rsidRPr="00726039" w:rsidRDefault="00714349" w:rsidP="00C40B3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26039">
              <w:rPr>
                <w:rFonts w:ascii="TH SarabunIT๙" w:hAnsi="TH SarabunIT๙" w:cs="TH SarabunIT๙"/>
                <w:sz w:val="32"/>
                <w:szCs w:val="32"/>
                <w:cs/>
              </w:rPr>
              <w:t>38</w:t>
            </w:r>
          </w:p>
        </w:tc>
      </w:tr>
      <w:tr w:rsidR="0094749F" w:rsidRPr="00726039" w14:paraId="47E4F650" w14:textId="77777777" w:rsidTr="00EE07C8">
        <w:tc>
          <w:tcPr>
            <w:tcW w:w="724" w:type="dxa"/>
          </w:tcPr>
          <w:p w14:paraId="4F74B698" w14:textId="3D40D808" w:rsidR="0094749F" w:rsidRPr="00726039" w:rsidRDefault="0094749F" w:rsidP="00C40B3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26039">
              <w:rPr>
                <w:rFonts w:ascii="TH SarabunIT๙" w:hAnsi="TH SarabunIT๙" w:cs="TH SarabunIT๙"/>
                <w:sz w:val="32"/>
                <w:szCs w:val="32"/>
                <w:cs/>
              </w:rPr>
              <w:t>๑๑</w:t>
            </w:r>
          </w:p>
        </w:tc>
        <w:tc>
          <w:tcPr>
            <w:tcW w:w="2237" w:type="dxa"/>
          </w:tcPr>
          <w:p w14:paraId="3A42E991" w14:textId="4784DF3B" w:rsidR="0094749F" w:rsidRPr="00726039" w:rsidRDefault="0094749F" w:rsidP="00C40B3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26039">
              <w:rPr>
                <w:rFonts w:ascii="TH SarabunIT๙" w:hAnsi="TH SarabunIT๙" w:cs="TH SarabunIT๙"/>
                <w:sz w:val="32"/>
                <w:szCs w:val="32"/>
                <w:cs/>
              </w:rPr>
              <w:t>ส.ค. 68</w:t>
            </w:r>
          </w:p>
        </w:tc>
        <w:tc>
          <w:tcPr>
            <w:tcW w:w="2393" w:type="dxa"/>
          </w:tcPr>
          <w:p w14:paraId="340737B8" w14:textId="1553DDB5" w:rsidR="0094749F" w:rsidRPr="00726039" w:rsidRDefault="00DF174B" w:rsidP="00C40B3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26039">
              <w:rPr>
                <w:rFonts w:ascii="TH SarabunIT๙" w:hAnsi="TH SarabunIT๙" w:cs="TH SarabunIT๙"/>
                <w:sz w:val="32"/>
                <w:szCs w:val="32"/>
                <w:cs/>
              </w:rPr>
              <w:t>42</w:t>
            </w:r>
          </w:p>
        </w:tc>
        <w:tc>
          <w:tcPr>
            <w:tcW w:w="2246" w:type="dxa"/>
          </w:tcPr>
          <w:p w14:paraId="13F151BB" w14:textId="0FDD5638" w:rsidR="0094749F" w:rsidRPr="00726039" w:rsidRDefault="00DF174B" w:rsidP="00C40B3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26039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2100" w:type="dxa"/>
          </w:tcPr>
          <w:p w14:paraId="2BD93C24" w14:textId="36278CBF" w:rsidR="0094749F" w:rsidRPr="00726039" w:rsidRDefault="00714349" w:rsidP="00C40B3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26039">
              <w:rPr>
                <w:rFonts w:ascii="TH SarabunIT๙" w:hAnsi="TH SarabunIT๙" w:cs="TH SarabunIT๙"/>
                <w:sz w:val="32"/>
                <w:szCs w:val="32"/>
                <w:cs/>
              </w:rPr>
              <w:t>42</w:t>
            </w:r>
          </w:p>
        </w:tc>
      </w:tr>
      <w:tr w:rsidR="0094749F" w:rsidRPr="00726039" w14:paraId="714BC54A" w14:textId="77777777" w:rsidTr="00EE07C8">
        <w:tc>
          <w:tcPr>
            <w:tcW w:w="724" w:type="dxa"/>
          </w:tcPr>
          <w:p w14:paraId="1A4E9873" w14:textId="25FFD2F4" w:rsidR="0094749F" w:rsidRPr="00726039" w:rsidRDefault="0094749F" w:rsidP="00C40B3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26039">
              <w:rPr>
                <w:rFonts w:ascii="TH SarabunIT๙" w:hAnsi="TH SarabunIT๙" w:cs="TH SarabunIT๙"/>
                <w:sz w:val="32"/>
                <w:szCs w:val="32"/>
                <w:cs/>
              </w:rPr>
              <w:t>๑๒</w:t>
            </w:r>
          </w:p>
        </w:tc>
        <w:tc>
          <w:tcPr>
            <w:tcW w:w="2237" w:type="dxa"/>
          </w:tcPr>
          <w:p w14:paraId="35CA2E9C" w14:textId="4B8DCF18" w:rsidR="0094749F" w:rsidRPr="00726039" w:rsidRDefault="0094749F" w:rsidP="00C40B3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26039">
              <w:rPr>
                <w:rFonts w:ascii="TH SarabunIT๙" w:hAnsi="TH SarabunIT๙" w:cs="TH SarabunIT๙"/>
                <w:sz w:val="32"/>
                <w:szCs w:val="32"/>
                <w:cs/>
              </w:rPr>
              <w:t>ก.ย. 68</w:t>
            </w:r>
          </w:p>
        </w:tc>
        <w:tc>
          <w:tcPr>
            <w:tcW w:w="2393" w:type="dxa"/>
          </w:tcPr>
          <w:p w14:paraId="286ADE74" w14:textId="7213E4BC" w:rsidR="0094749F" w:rsidRPr="00726039" w:rsidRDefault="00DF174B" w:rsidP="00C40B3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26039">
              <w:rPr>
                <w:rFonts w:ascii="TH SarabunIT๙" w:hAnsi="TH SarabunIT๙" w:cs="TH SarabunIT๙"/>
                <w:sz w:val="32"/>
                <w:szCs w:val="32"/>
                <w:cs/>
              </w:rPr>
              <w:t>40</w:t>
            </w:r>
          </w:p>
        </w:tc>
        <w:tc>
          <w:tcPr>
            <w:tcW w:w="2246" w:type="dxa"/>
          </w:tcPr>
          <w:p w14:paraId="26E4E26E" w14:textId="003AF94F" w:rsidR="0094749F" w:rsidRPr="00726039" w:rsidRDefault="00DF174B" w:rsidP="00C40B3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26039">
              <w:rPr>
                <w:rFonts w:ascii="TH SarabunIT๙" w:hAnsi="TH SarabunIT๙" w:cs="TH SarabunIT๙"/>
                <w:sz w:val="32"/>
                <w:szCs w:val="32"/>
                <w:cs/>
              </w:rPr>
              <w:t>2</w:t>
            </w:r>
          </w:p>
        </w:tc>
        <w:tc>
          <w:tcPr>
            <w:tcW w:w="2100" w:type="dxa"/>
          </w:tcPr>
          <w:p w14:paraId="35CF6B15" w14:textId="0CD0383B" w:rsidR="0094749F" w:rsidRPr="00726039" w:rsidRDefault="00714349" w:rsidP="00C40B3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26039">
              <w:rPr>
                <w:rFonts w:ascii="TH SarabunIT๙" w:hAnsi="TH SarabunIT๙" w:cs="TH SarabunIT๙"/>
                <w:sz w:val="32"/>
                <w:szCs w:val="32"/>
                <w:cs/>
              </w:rPr>
              <w:t>42</w:t>
            </w:r>
          </w:p>
        </w:tc>
      </w:tr>
      <w:tr w:rsidR="0094749F" w:rsidRPr="00726039" w14:paraId="20CADE59" w14:textId="77777777" w:rsidTr="00EE07C8">
        <w:tc>
          <w:tcPr>
            <w:tcW w:w="724" w:type="dxa"/>
          </w:tcPr>
          <w:p w14:paraId="7C5DBA48" w14:textId="77777777" w:rsidR="0094749F" w:rsidRPr="00726039" w:rsidRDefault="0094749F" w:rsidP="00C40B3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37" w:type="dxa"/>
          </w:tcPr>
          <w:p w14:paraId="1BD85ABB" w14:textId="543B2741" w:rsidR="0094749F" w:rsidRPr="00726039" w:rsidRDefault="0094749F" w:rsidP="00C40B3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260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 (เรื่อง)</w:t>
            </w:r>
          </w:p>
        </w:tc>
        <w:tc>
          <w:tcPr>
            <w:tcW w:w="2393" w:type="dxa"/>
          </w:tcPr>
          <w:p w14:paraId="561D83AF" w14:textId="5033AF11" w:rsidR="0094749F" w:rsidRPr="00726039" w:rsidRDefault="00714349" w:rsidP="00C40B3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260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400</w:t>
            </w:r>
          </w:p>
        </w:tc>
        <w:tc>
          <w:tcPr>
            <w:tcW w:w="2246" w:type="dxa"/>
          </w:tcPr>
          <w:p w14:paraId="4551C2EA" w14:textId="5DECEB9E" w:rsidR="0094749F" w:rsidRPr="00726039" w:rsidRDefault="00714349" w:rsidP="00C40B3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260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2100" w:type="dxa"/>
          </w:tcPr>
          <w:p w14:paraId="6CAF6BE3" w14:textId="2D1C804E" w:rsidR="0094749F" w:rsidRPr="00726039" w:rsidRDefault="00714349" w:rsidP="00C40B3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260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405</w:t>
            </w:r>
          </w:p>
        </w:tc>
      </w:tr>
    </w:tbl>
    <w:p w14:paraId="4EA34ECD" w14:textId="77777777" w:rsidR="00714349" w:rsidRPr="00726039" w:rsidRDefault="00714349" w:rsidP="00DF174B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64EB294" w14:textId="5F5B5A47" w:rsidR="00536168" w:rsidRDefault="00EE07C8" w:rsidP="00DF174B">
      <w:pPr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726039">
        <w:rPr>
          <w:rFonts w:ascii="TH SarabunIT๙" w:hAnsi="TH SarabunIT๙" w:cs="TH SarabunIT๙"/>
          <w:b/>
          <w:bCs/>
          <w:sz w:val="32"/>
          <w:szCs w:val="32"/>
          <w:cs/>
        </w:rPr>
        <w:t>ตาราง  ๓</w:t>
      </w:r>
      <w:r w:rsidRPr="00726039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(ต่อ)</w:t>
      </w:r>
      <w:r w:rsidR="00714349" w:rsidRPr="00726039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  </w:t>
      </w:r>
      <w:r w:rsidRPr="00726039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แสดงจำนวนเงินงบประมาณที่ใช้ จำแนกตามวิธีการจัดซื้อจัดจ้างรายเดือน</w:t>
      </w:r>
    </w:p>
    <w:p w14:paraId="0A0F81C1" w14:textId="77777777" w:rsidR="00726039" w:rsidRPr="00726039" w:rsidRDefault="00726039" w:rsidP="00DF174B">
      <w:pPr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tbl>
      <w:tblPr>
        <w:tblStyle w:val="a8"/>
        <w:tblW w:w="9700" w:type="dxa"/>
        <w:tblInd w:w="-606" w:type="dxa"/>
        <w:tblLook w:val="04A0" w:firstRow="1" w:lastRow="0" w:firstColumn="1" w:lastColumn="0" w:noHBand="0" w:noVBand="1"/>
      </w:tblPr>
      <w:tblGrid>
        <w:gridCol w:w="724"/>
        <w:gridCol w:w="2237"/>
        <w:gridCol w:w="2393"/>
        <w:gridCol w:w="2246"/>
        <w:gridCol w:w="2100"/>
      </w:tblGrid>
      <w:tr w:rsidR="00EE07C8" w:rsidRPr="00726039" w14:paraId="2FD9D79D" w14:textId="77777777" w:rsidTr="00EE07C8">
        <w:tc>
          <w:tcPr>
            <w:tcW w:w="724" w:type="dxa"/>
            <w:vMerge w:val="restart"/>
          </w:tcPr>
          <w:p w14:paraId="24DF0FC5" w14:textId="77777777" w:rsidR="00EE07C8" w:rsidRPr="00726039" w:rsidRDefault="00EE07C8" w:rsidP="00CE0C3F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72603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ลำดับ</w:t>
            </w:r>
          </w:p>
        </w:tc>
        <w:tc>
          <w:tcPr>
            <w:tcW w:w="2237" w:type="dxa"/>
            <w:vMerge w:val="restart"/>
            <w:vAlign w:val="center"/>
          </w:tcPr>
          <w:p w14:paraId="1C6CCC7D" w14:textId="77777777" w:rsidR="00EE07C8" w:rsidRPr="00726039" w:rsidRDefault="00EE07C8" w:rsidP="00CE0C3F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72603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เดือน</w:t>
            </w:r>
          </w:p>
        </w:tc>
        <w:tc>
          <w:tcPr>
            <w:tcW w:w="4639" w:type="dxa"/>
            <w:gridSpan w:val="2"/>
          </w:tcPr>
          <w:p w14:paraId="14ED9BAC" w14:textId="77777777" w:rsidR="00EE07C8" w:rsidRPr="00726039" w:rsidRDefault="00EE07C8" w:rsidP="00CE0C3F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72603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วิธีการจัดซื้อจัดจ้าง</w:t>
            </w:r>
          </w:p>
        </w:tc>
        <w:tc>
          <w:tcPr>
            <w:tcW w:w="2100" w:type="dxa"/>
            <w:vMerge w:val="restart"/>
            <w:vAlign w:val="center"/>
          </w:tcPr>
          <w:p w14:paraId="7A79DB2A" w14:textId="77777777" w:rsidR="00EE07C8" w:rsidRPr="00726039" w:rsidRDefault="00EE07C8" w:rsidP="00CE0C3F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72603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</w:tr>
      <w:tr w:rsidR="00EE07C8" w:rsidRPr="00726039" w14:paraId="64390944" w14:textId="77777777" w:rsidTr="00EE07C8">
        <w:tc>
          <w:tcPr>
            <w:tcW w:w="724" w:type="dxa"/>
            <w:vMerge/>
          </w:tcPr>
          <w:p w14:paraId="53317787" w14:textId="77777777" w:rsidR="00EE07C8" w:rsidRPr="00726039" w:rsidRDefault="00EE07C8" w:rsidP="00CE0C3F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237" w:type="dxa"/>
            <w:vMerge/>
          </w:tcPr>
          <w:p w14:paraId="2BC3598D" w14:textId="77777777" w:rsidR="00EE07C8" w:rsidRPr="00726039" w:rsidRDefault="00EE07C8" w:rsidP="00CE0C3F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393" w:type="dxa"/>
          </w:tcPr>
          <w:p w14:paraId="004F3218" w14:textId="77777777" w:rsidR="00EE07C8" w:rsidRPr="00726039" w:rsidRDefault="00EE07C8" w:rsidP="00CE0C3F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72603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2246" w:type="dxa"/>
          </w:tcPr>
          <w:p w14:paraId="79417B36" w14:textId="34E11D01" w:rsidR="00EE07C8" w:rsidRPr="00726039" w:rsidRDefault="00EE07C8" w:rsidP="00CE0C3F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72603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วิธีประกวดราคาอิเล็กทรอนิกส์(</w:t>
            </w:r>
            <w:r w:rsidRPr="0072603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>e</w:t>
            </w:r>
            <w:r w:rsidRPr="0072603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-</w:t>
            </w:r>
            <w:r w:rsidRPr="0072603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>bidding</w:t>
            </w:r>
            <w:r w:rsidRPr="0072603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)</w:t>
            </w:r>
          </w:p>
        </w:tc>
        <w:tc>
          <w:tcPr>
            <w:tcW w:w="2100" w:type="dxa"/>
            <w:vMerge/>
          </w:tcPr>
          <w:p w14:paraId="6020C52C" w14:textId="77777777" w:rsidR="00EE07C8" w:rsidRPr="00726039" w:rsidRDefault="00EE07C8" w:rsidP="00CE0C3F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EE07C8" w:rsidRPr="00726039" w14:paraId="3F939C56" w14:textId="77777777" w:rsidTr="00EE07C8">
        <w:tc>
          <w:tcPr>
            <w:tcW w:w="724" w:type="dxa"/>
          </w:tcPr>
          <w:p w14:paraId="7B255F33" w14:textId="77777777" w:rsidR="00EE07C8" w:rsidRPr="00726039" w:rsidRDefault="00EE07C8" w:rsidP="00CE0C3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26039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</w:p>
        </w:tc>
        <w:tc>
          <w:tcPr>
            <w:tcW w:w="2237" w:type="dxa"/>
          </w:tcPr>
          <w:p w14:paraId="63C21E23" w14:textId="77777777" w:rsidR="00EE07C8" w:rsidRPr="00726039" w:rsidRDefault="00EE07C8" w:rsidP="00CE0C3F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726039">
              <w:rPr>
                <w:rFonts w:ascii="TH SarabunIT๙" w:hAnsi="TH SarabunIT๙" w:cs="TH SarabunIT๙"/>
                <w:sz w:val="32"/>
                <w:szCs w:val="32"/>
                <w:cs/>
              </w:rPr>
              <w:t>ต.ค. 67</w:t>
            </w:r>
          </w:p>
        </w:tc>
        <w:tc>
          <w:tcPr>
            <w:tcW w:w="2393" w:type="dxa"/>
          </w:tcPr>
          <w:p w14:paraId="290B133C" w14:textId="11441972" w:rsidR="00EE07C8" w:rsidRPr="00726039" w:rsidRDefault="00DF174B" w:rsidP="00DF174B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72603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1,452,211</w:t>
            </w:r>
            <w:r w:rsidRPr="0072603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.</w:t>
            </w:r>
            <w:r w:rsidRPr="0072603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48</w:t>
            </w:r>
          </w:p>
        </w:tc>
        <w:tc>
          <w:tcPr>
            <w:tcW w:w="2246" w:type="dxa"/>
          </w:tcPr>
          <w:p w14:paraId="28EDBB91" w14:textId="37B4844E" w:rsidR="00EE07C8" w:rsidRPr="00726039" w:rsidRDefault="0070132F" w:rsidP="00CE0C3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260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00" w:type="dxa"/>
          </w:tcPr>
          <w:p w14:paraId="43416A30" w14:textId="2AEF035B" w:rsidR="00EE07C8" w:rsidRPr="00726039" w:rsidRDefault="00586E2A" w:rsidP="00586E2A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72603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1,452,211</w:t>
            </w:r>
            <w:r w:rsidRPr="0072603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.</w:t>
            </w:r>
            <w:r w:rsidRPr="0072603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48</w:t>
            </w:r>
          </w:p>
        </w:tc>
      </w:tr>
      <w:tr w:rsidR="00EE07C8" w:rsidRPr="00726039" w14:paraId="61336339" w14:textId="77777777" w:rsidTr="00EE07C8">
        <w:tc>
          <w:tcPr>
            <w:tcW w:w="724" w:type="dxa"/>
          </w:tcPr>
          <w:p w14:paraId="1CE17479" w14:textId="77777777" w:rsidR="00EE07C8" w:rsidRPr="00726039" w:rsidRDefault="00EE07C8" w:rsidP="00CE0C3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26039"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</w:p>
        </w:tc>
        <w:tc>
          <w:tcPr>
            <w:tcW w:w="2237" w:type="dxa"/>
          </w:tcPr>
          <w:p w14:paraId="103E08A5" w14:textId="77777777" w:rsidR="00EE07C8" w:rsidRPr="00726039" w:rsidRDefault="00EE07C8" w:rsidP="00CE0C3F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726039">
              <w:rPr>
                <w:rFonts w:ascii="TH SarabunIT๙" w:hAnsi="TH SarabunIT๙" w:cs="TH SarabunIT๙"/>
                <w:sz w:val="32"/>
                <w:szCs w:val="32"/>
                <w:cs/>
              </w:rPr>
              <w:t>พ.ย. 67</w:t>
            </w:r>
          </w:p>
        </w:tc>
        <w:tc>
          <w:tcPr>
            <w:tcW w:w="2393" w:type="dxa"/>
          </w:tcPr>
          <w:p w14:paraId="36DE6EBE" w14:textId="7D260C58" w:rsidR="00EE07C8" w:rsidRPr="00726039" w:rsidRDefault="0070132F" w:rsidP="0070132F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72603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>1,037,419</w:t>
            </w:r>
            <w:r w:rsidRPr="0072603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.</w:t>
            </w:r>
            <w:r w:rsidRPr="0072603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>50</w:t>
            </w:r>
          </w:p>
        </w:tc>
        <w:tc>
          <w:tcPr>
            <w:tcW w:w="2246" w:type="dxa"/>
          </w:tcPr>
          <w:p w14:paraId="0E4B4FD6" w14:textId="3CD89E3B" w:rsidR="00EE07C8" w:rsidRPr="00726039" w:rsidRDefault="0070132F" w:rsidP="0070132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2603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1,396,000</w:t>
            </w:r>
            <w:r w:rsidRPr="007260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.</w:t>
            </w:r>
            <w:r w:rsidRPr="0072603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00</w:t>
            </w:r>
          </w:p>
        </w:tc>
        <w:tc>
          <w:tcPr>
            <w:tcW w:w="2100" w:type="dxa"/>
          </w:tcPr>
          <w:p w14:paraId="7A426BED" w14:textId="45C67956" w:rsidR="00EE07C8" w:rsidRPr="00726039" w:rsidRDefault="00586E2A" w:rsidP="00586E2A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72603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2,433,419</w:t>
            </w:r>
            <w:r w:rsidRPr="0072603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.</w:t>
            </w:r>
            <w:r w:rsidRPr="0072603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50</w:t>
            </w:r>
          </w:p>
        </w:tc>
      </w:tr>
      <w:tr w:rsidR="00586E2A" w:rsidRPr="00726039" w14:paraId="733F107F" w14:textId="77777777" w:rsidTr="00EE07C8">
        <w:tc>
          <w:tcPr>
            <w:tcW w:w="724" w:type="dxa"/>
          </w:tcPr>
          <w:p w14:paraId="0B7272ED" w14:textId="77777777" w:rsidR="00586E2A" w:rsidRPr="00726039" w:rsidRDefault="00586E2A" w:rsidP="00586E2A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72603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๓</w:t>
            </w:r>
          </w:p>
        </w:tc>
        <w:tc>
          <w:tcPr>
            <w:tcW w:w="2237" w:type="dxa"/>
          </w:tcPr>
          <w:p w14:paraId="40AFB32F" w14:textId="77777777" w:rsidR="00586E2A" w:rsidRPr="00726039" w:rsidRDefault="00586E2A" w:rsidP="00586E2A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72603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ธ.ค. 67</w:t>
            </w:r>
          </w:p>
        </w:tc>
        <w:tc>
          <w:tcPr>
            <w:tcW w:w="2393" w:type="dxa"/>
          </w:tcPr>
          <w:p w14:paraId="2F79D7AF" w14:textId="75725B86" w:rsidR="00586E2A" w:rsidRPr="00726039" w:rsidRDefault="00586E2A" w:rsidP="00586E2A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72603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>725,059</w:t>
            </w:r>
            <w:r w:rsidRPr="0072603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.</w:t>
            </w:r>
            <w:r w:rsidRPr="0072603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>65</w:t>
            </w:r>
          </w:p>
        </w:tc>
        <w:tc>
          <w:tcPr>
            <w:tcW w:w="2246" w:type="dxa"/>
          </w:tcPr>
          <w:p w14:paraId="70542498" w14:textId="34C68178" w:rsidR="00586E2A" w:rsidRPr="00726039" w:rsidRDefault="00586E2A" w:rsidP="00586E2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260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00" w:type="dxa"/>
          </w:tcPr>
          <w:p w14:paraId="670CDB1F" w14:textId="4C3CA885" w:rsidR="00586E2A" w:rsidRPr="00726039" w:rsidRDefault="00586E2A" w:rsidP="00586E2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2603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>725,059</w:t>
            </w:r>
            <w:r w:rsidRPr="0072603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.</w:t>
            </w:r>
            <w:r w:rsidRPr="0072603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>65</w:t>
            </w:r>
          </w:p>
        </w:tc>
      </w:tr>
      <w:tr w:rsidR="00586E2A" w:rsidRPr="00726039" w14:paraId="23CC3C78" w14:textId="77777777" w:rsidTr="00EE07C8">
        <w:tc>
          <w:tcPr>
            <w:tcW w:w="724" w:type="dxa"/>
          </w:tcPr>
          <w:p w14:paraId="5568C8FA" w14:textId="77777777" w:rsidR="00586E2A" w:rsidRPr="00726039" w:rsidRDefault="00586E2A" w:rsidP="00586E2A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72603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๔</w:t>
            </w:r>
          </w:p>
        </w:tc>
        <w:tc>
          <w:tcPr>
            <w:tcW w:w="2237" w:type="dxa"/>
          </w:tcPr>
          <w:p w14:paraId="2FF30DF1" w14:textId="77777777" w:rsidR="00586E2A" w:rsidRPr="00726039" w:rsidRDefault="00586E2A" w:rsidP="00586E2A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72603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ม.ค. 68</w:t>
            </w:r>
          </w:p>
        </w:tc>
        <w:tc>
          <w:tcPr>
            <w:tcW w:w="2393" w:type="dxa"/>
          </w:tcPr>
          <w:p w14:paraId="1A6A9857" w14:textId="0F6482CB" w:rsidR="00586E2A" w:rsidRPr="00726039" w:rsidRDefault="00586E2A" w:rsidP="00586E2A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72603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>1,996,367</w:t>
            </w:r>
            <w:r w:rsidRPr="0072603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.</w:t>
            </w:r>
            <w:r w:rsidRPr="0072603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>54</w:t>
            </w:r>
          </w:p>
        </w:tc>
        <w:tc>
          <w:tcPr>
            <w:tcW w:w="2246" w:type="dxa"/>
          </w:tcPr>
          <w:p w14:paraId="06630784" w14:textId="3E619B48" w:rsidR="00586E2A" w:rsidRPr="00726039" w:rsidRDefault="00586E2A" w:rsidP="00586E2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260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00" w:type="dxa"/>
          </w:tcPr>
          <w:p w14:paraId="2024187D" w14:textId="4E19E429" w:rsidR="00586E2A" w:rsidRPr="00726039" w:rsidRDefault="00586E2A" w:rsidP="00586E2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2603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>1,996,367</w:t>
            </w:r>
            <w:r w:rsidRPr="0072603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.</w:t>
            </w:r>
            <w:r w:rsidRPr="0072603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>54</w:t>
            </w:r>
          </w:p>
        </w:tc>
      </w:tr>
      <w:tr w:rsidR="00586E2A" w:rsidRPr="00726039" w14:paraId="1CEEC11A" w14:textId="77777777" w:rsidTr="00EE07C8">
        <w:tc>
          <w:tcPr>
            <w:tcW w:w="724" w:type="dxa"/>
          </w:tcPr>
          <w:p w14:paraId="6D387EE3" w14:textId="77777777" w:rsidR="00586E2A" w:rsidRPr="00726039" w:rsidRDefault="00586E2A" w:rsidP="00586E2A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72603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๕</w:t>
            </w:r>
          </w:p>
        </w:tc>
        <w:tc>
          <w:tcPr>
            <w:tcW w:w="2237" w:type="dxa"/>
          </w:tcPr>
          <w:p w14:paraId="2B68CC9E" w14:textId="77777777" w:rsidR="00586E2A" w:rsidRPr="00726039" w:rsidRDefault="00586E2A" w:rsidP="00586E2A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72603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ก.พ. 68</w:t>
            </w:r>
          </w:p>
        </w:tc>
        <w:tc>
          <w:tcPr>
            <w:tcW w:w="2393" w:type="dxa"/>
          </w:tcPr>
          <w:p w14:paraId="6E7E9081" w14:textId="1484E373" w:rsidR="00586E2A" w:rsidRPr="00726039" w:rsidRDefault="00586E2A" w:rsidP="00586E2A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72603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>1,538,834</w:t>
            </w:r>
            <w:r w:rsidRPr="0072603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.</w:t>
            </w:r>
            <w:r w:rsidRPr="0072603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>31</w:t>
            </w:r>
          </w:p>
        </w:tc>
        <w:tc>
          <w:tcPr>
            <w:tcW w:w="2246" w:type="dxa"/>
          </w:tcPr>
          <w:p w14:paraId="087A8D2B" w14:textId="418EE5F5" w:rsidR="00586E2A" w:rsidRPr="00726039" w:rsidRDefault="00586E2A" w:rsidP="00586E2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260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00" w:type="dxa"/>
          </w:tcPr>
          <w:p w14:paraId="6086581A" w14:textId="5252DDAC" w:rsidR="00586E2A" w:rsidRPr="00726039" w:rsidRDefault="00586E2A" w:rsidP="00586E2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2603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>1,538,834</w:t>
            </w:r>
            <w:r w:rsidRPr="0072603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.</w:t>
            </w:r>
            <w:r w:rsidRPr="0072603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>31</w:t>
            </w:r>
          </w:p>
        </w:tc>
      </w:tr>
      <w:tr w:rsidR="00586E2A" w:rsidRPr="00726039" w14:paraId="5499929B" w14:textId="77777777" w:rsidTr="00EE07C8">
        <w:tc>
          <w:tcPr>
            <w:tcW w:w="724" w:type="dxa"/>
          </w:tcPr>
          <w:p w14:paraId="0E72CC41" w14:textId="77777777" w:rsidR="00586E2A" w:rsidRPr="00726039" w:rsidRDefault="00586E2A" w:rsidP="00586E2A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72603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๖</w:t>
            </w:r>
          </w:p>
        </w:tc>
        <w:tc>
          <w:tcPr>
            <w:tcW w:w="2237" w:type="dxa"/>
          </w:tcPr>
          <w:p w14:paraId="651289DD" w14:textId="77777777" w:rsidR="00586E2A" w:rsidRPr="00726039" w:rsidRDefault="00586E2A" w:rsidP="00586E2A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72603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มี.ค. 68</w:t>
            </w:r>
          </w:p>
        </w:tc>
        <w:tc>
          <w:tcPr>
            <w:tcW w:w="2393" w:type="dxa"/>
          </w:tcPr>
          <w:p w14:paraId="133FE297" w14:textId="37859DD5" w:rsidR="00586E2A" w:rsidRPr="00726039" w:rsidRDefault="00586E2A" w:rsidP="00586E2A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72603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>1,543,061</w:t>
            </w:r>
            <w:r w:rsidRPr="0072603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.</w:t>
            </w:r>
            <w:r w:rsidRPr="0072603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>10</w:t>
            </w:r>
          </w:p>
        </w:tc>
        <w:tc>
          <w:tcPr>
            <w:tcW w:w="2246" w:type="dxa"/>
          </w:tcPr>
          <w:p w14:paraId="14E485A3" w14:textId="2218C8D0" w:rsidR="00586E2A" w:rsidRPr="00726039" w:rsidRDefault="00586E2A" w:rsidP="00586E2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260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00" w:type="dxa"/>
          </w:tcPr>
          <w:p w14:paraId="1DE77C55" w14:textId="500EF516" w:rsidR="00586E2A" w:rsidRPr="00726039" w:rsidRDefault="00586E2A" w:rsidP="00586E2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2603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>1,543,061</w:t>
            </w:r>
            <w:r w:rsidRPr="0072603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.</w:t>
            </w:r>
            <w:r w:rsidRPr="0072603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>10</w:t>
            </w:r>
          </w:p>
        </w:tc>
      </w:tr>
      <w:tr w:rsidR="00586E2A" w:rsidRPr="00726039" w14:paraId="0E340B02" w14:textId="77777777" w:rsidTr="00EE07C8">
        <w:tc>
          <w:tcPr>
            <w:tcW w:w="724" w:type="dxa"/>
          </w:tcPr>
          <w:p w14:paraId="229A3A53" w14:textId="77777777" w:rsidR="00586E2A" w:rsidRPr="00726039" w:rsidRDefault="00586E2A" w:rsidP="00586E2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26039">
              <w:rPr>
                <w:rFonts w:ascii="TH SarabunIT๙" w:hAnsi="TH SarabunIT๙" w:cs="TH SarabunIT๙"/>
                <w:sz w:val="32"/>
                <w:szCs w:val="32"/>
                <w:cs/>
              </w:rPr>
              <w:t>๗</w:t>
            </w:r>
          </w:p>
        </w:tc>
        <w:tc>
          <w:tcPr>
            <w:tcW w:w="2237" w:type="dxa"/>
          </w:tcPr>
          <w:p w14:paraId="11BC38DA" w14:textId="77777777" w:rsidR="00586E2A" w:rsidRPr="00726039" w:rsidRDefault="00586E2A" w:rsidP="00586E2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26039">
              <w:rPr>
                <w:rFonts w:ascii="TH SarabunIT๙" w:hAnsi="TH SarabunIT๙" w:cs="TH SarabunIT๙"/>
                <w:sz w:val="32"/>
                <w:szCs w:val="32"/>
                <w:cs/>
              </w:rPr>
              <w:t>เม.ย. 68</w:t>
            </w:r>
          </w:p>
        </w:tc>
        <w:tc>
          <w:tcPr>
            <w:tcW w:w="2393" w:type="dxa"/>
          </w:tcPr>
          <w:p w14:paraId="7CDDCD99" w14:textId="35260DDE" w:rsidR="00586E2A" w:rsidRPr="00726039" w:rsidRDefault="00586E2A" w:rsidP="00586E2A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72603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>1,139,560</w:t>
            </w:r>
            <w:r w:rsidRPr="0072603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.</w:t>
            </w:r>
            <w:r w:rsidRPr="0072603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>50</w:t>
            </w:r>
          </w:p>
        </w:tc>
        <w:tc>
          <w:tcPr>
            <w:tcW w:w="2246" w:type="dxa"/>
          </w:tcPr>
          <w:p w14:paraId="64254E95" w14:textId="2BDCA11D" w:rsidR="00586E2A" w:rsidRPr="00726039" w:rsidRDefault="00586E2A" w:rsidP="00586E2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26039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2100" w:type="dxa"/>
          </w:tcPr>
          <w:p w14:paraId="06448878" w14:textId="68DD3285" w:rsidR="00586E2A" w:rsidRPr="00726039" w:rsidRDefault="00586E2A" w:rsidP="00586E2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2603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>1,139,560</w:t>
            </w:r>
            <w:r w:rsidRPr="0072603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.</w:t>
            </w:r>
            <w:r w:rsidRPr="0072603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>50</w:t>
            </w:r>
          </w:p>
        </w:tc>
      </w:tr>
      <w:tr w:rsidR="00586E2A" w:rsidRPr="00726039" w14:paraId="4DF51023" w14:textId="77777777" w:rsidTr="00EE07C8">
        <w:tc>
          <w:tcPr>
            <w:tcW w:w="724" w:type="dxa"/>
          </w:tcPr>
          <w:p w14:paraId="7D971407" w14:textId="77777777" w:rsidR="00586E2A" w:rsidRPr="00726039" w:rsidRDefault="00586E2A" w:rsidP="00586E2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26039">
              <w:rPr>
                <w:rFonts w:ascii="TH SarabunIT๙" w:hAnsi="TH SarabunIT๙" w:cs="TH SarabunIT๙"/>
                <w:sz w:val="32"/>
                <w:szCs w:val="32"/>
                <w:cs/>
              </w:rPr>
              <w:t>๘</w:t>
            </w:r>
          </w:p>
        </w:tc>
        <w:tc>
          <w:tcPr>
            <w:tcW w:w="2237" w:type="dxa"/>
          </w:tcPr>
          <w:p w14:paraId="27E85B9D" w14:textId="77777777" w:rsidR="00586E2A" w:rsidRPr="00726039" w:rsidRDefault="00586E2A" w:rsidP="00586E2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26039">
              <w:rPr>
                <w:rFonts w:ascii="TH SarabunIT๙" w:hAnsi="TH SarabunIT๙" w:cs="TH SarabunIT๙"/>
                <w:sz w:val="32"/>
                <w:szCs w:val="32"/>
                <w:cs/>
              </w:rPr>
              <w:t>พ.ค. 68</w:t>
            </w:r>
          </w:p>
        </w:tc>
        <w:tc>
          <w:tcPr>
            <w:tcW w:w="2393" w:type="dxa"/>
          </w:tcPr>
          <w:p w14:paraId="180F4E4F" w14:textId="2F32042C" w:rsidR="00586E2A" w:rsidRPr="00726039" w:rsidRDefault="00586E2A" w:rsidP="00586E2A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72603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>505,964</w:t>
            </w:r>
            <w:r w:rsidRPr="0072603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.</w:t>
            </w:r>
            <w:r w:rsidRPr="0072603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>00</w:t>
            </w:r>
          </w:p>
        </w:tc>
        <w:tc>
          <w:tcPr>
            <w:tcW w:w="2246" w:type="dxa"/>
          </w:tcPr>
          <w:p w14:paraId="1E3BEFFD" w14:textId="2D7ED209" w:rsidR="00586E2A" w:rsidRPr="00726039" w:rsidRDefault="00586E2A" w:rsidP="00586E2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2603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997,000</w:t>
            </w:r>
            <w:r w:rsidRPr="007260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.</w:t>
            </w:r>
            <w:r w:rsidRPr="0072603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00</w:t>
            </w:r>
          </w:p>
        </w:tc>
        <w:tc>
          <w:tcPr>
            <w:tcW w:w="2100" w:type="dxa"/>
          </w:tcPr>
          <w:p w14:paraId="7C7274BA" w14:textId="09F22696" w:rsidR="00586E2A" w:rsidRPr="00726039" w:rsidRDefault="00586E2A" w:rsidP="00586E2A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72603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1,502,964</w:t>
            </w:r>
            <w:r w:rsidRPr="0072603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.</w:t>
            </w:r>
            <w:r w:rsidRPr="0072603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00</w:t>
            </w:r>
          </w:p>
        </w:tc>
      </w:tr>
      <w:tr w:rsidR="00586E2A" w:rsidRPr="00726039" w14:paraId="6E0F2010" w14:textId="77777777" w:rsidTr="00EE07C8">
        <w:tc>
          <w:tcPr>
            <w:tcW w:w="724" w:type="dxa"/>
          </w:tcPr>
          <w:p w14:paraId="4D78DF43" w14:textId="77777777" w:rsidR="00586E2A" w:rsidRPr="00726039" w:rsidRDefault="00586E2A" w:rsidP="00586E2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26039">
              <w:rPr>
                <w:rFonts w:ascii="TH SarabunIT๙" w:hAnsi="TH SarabunIT๙" w:cs="TH SarabunIT๙"/>
                <w:sz w:val="32"/>
                <w:szCs w:val="32"/>
                <w:cs/>
              </w:rPr>
              <w:t>๙</w:t>
            </w:r>
          </w:p>
        </w:tc>
        <w:tc>
          <w:tcPr>
            <w:tcW w:w="2237" w:type="dxa"/>
          </w:tcPr>
          <w:p w14:paraId="3119F14C" w14:textId="77777777" w:rsidR="00586E2A" w:rsidRPr="00726039" w:rsidRDefault="00586E2A" w:rsidP="00586E2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26039">
              <w:rPr>
                <w:rFonts w:ascii="TH SarabunIT๙" w:hAnsi="TH SarabunIT๙" w:cs="TH SarabunIT๙"/>
                <w:sz w:val="32"/>
                <w:szCs w:val="32"/>
                <w:cs/>
              </w:rPr>
              <w:t>มิ.ย. 68</w:t>
            </w:r>
          </w:p>
        </w:tc>
        <w:tc>
          <w:tcPr>
            <w:tcW w:w="2393" w:type="dxa"/>
          </w:tcPr>
          <w:p w14:paraId="4B4AAFEC" w14:textId="687D3589" w:rsidR="00586E2A" w:rsidRPr="00726039" w:rsidRDefault="00586E2A" w:rsidP="00586E2A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72603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>989,149</w:t>
            </w:r>
            <w:r w:rsidRPr="0072603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.</w:t>
            </w:r>
            <w:r w:rsidRPr="0072603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>07</w:t>
            </w:r>
          </w:p>
        </w:tc>
        <w:tc>
          <w:tcPr>
            <w:tcW w:w="2246" w:type="dxa"/>
          </w:tcPr>
          <w:p w14:paraId="0B4BDD3C" w14:textId="6FDAE7AC" w:rsidR="00586E2A" w:rsidRPr="00726039" w:rsidRDefault="00586E2A" w:rsidP="00586E2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26039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2100" w:type="dxa"/>
          </w:tcPr>
          <w:p w14:paraId="7872FADE" w14:textId="123454BA" w:rsidR="00586E2A" w:rsidRPr="00726039" w:rsidRDefault="00586E2A" w:rsidP="00586E2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2603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>989,149</w:t>
            </w:r>
            <w:r w:rsidRPr="0072603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.</w:t>
            </w:r>
            <w:r w:rsidRPr="0072603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>07</w:t>
            </w:r>
          </w:p>
        </w:tc>
      </w:tr>
      <w:tr w:rsidR="00586E2A" w:rsidRPr="00726039" w14:paraId="7F8513B6" w14:textId="77777777" w:rsidTr="00EE07C8">
        <w:tc>
          <w:tcPr>
            <w:tcW w:w="724" w:type="dxa"/>
          </w:tcPr>
          <w:p w14:paraId="554E0B1C" w14:textId="77777777" w:rsidR="00586E2A" w:rsidRPr="00726039" w:rsidRDefault="00586E2A" w:rsidP="00586E2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26039">
              <w:rPr>
                <w:rFonts w:ascii="TH SarabunIT๙" w:hAnsi="TH SarabunIT๙" w:cs="TH SarabunIT๙"/>
                <w:sz w:val="32"/>
                <w:szCs w:val="32"/>
                <w:cs/>
              </w:rPr>
              <w:t>๑๐</w:t>
            </w:r>
          </w:p>
        </w:tc>
        <w:tc>
          <w:tcPr>
            <w:tcW w:w="2237" w:type="dxa"/>
          </w:tcPr>
          <w:p w14:paraId="2E0D1068" w14:textId="77777777" w:rsidR="00586E2A" w:rsidRPr="00726039" w:rsidRDefault="00586E2A" w:rsidP="00586E2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26039">
              <w:rPr>
                <w:rFonts w:ascii="TH SarabunIT๙" w:hAnsi="TH SarabunIT๙" w:cs="TH SarabunIT๙"/>
                <w:sz w:val="32"/>
                <w:szCs w:val="32"/>
                <w:cs/>
              </w:rPr>
              <w:t>ก.ค. 68</w:t>
            </w:r>
          </w:p>
        </w:tc>
        <w:tc>
          <w:tcPr>
            <w:tcW w:w="2393" w:type="dxa"/>
          </w:tcPr>
          <w:p w14:paraId="463B3A73" w14:textId="6DD9AD1F" w:rsidR="00586E2A" w:rsidRPr="00726039" w:rsidRDefault="00586E2A" w:rsidP="00586E2A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72603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>533,422</w:t>
            </w:r>
            <w:r w:rsidRPr="0072603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.</w:t>
            </w:r>
            <w:r w:rsidRPr="0072603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>92</w:t>
            </w:r>
          </w:p>
        </w:tc>
        <w:tc>
          <w:tcPr>
            <w:tcW w:w="2246" w:type="dxa"/>
          </w:tcPr>
          <w:p w14:paraId="693E315B" w14:textId="3BF6B55C" w:rsidR="00586E2A" w:rsidRPr="00726039" w:rsidRDefault="00586E2A" w:rsidP="00586E2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26039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2100" w:type="dxa"/>
          </w:tcPr>
          <w:p w14:paraId="11F85943" w14:textId="7CA31F6F" w:rsidR="00586E2A" w:rsidRPr="00726039" w:rsidRDefault="00586E2A" w:rsidP="00586E2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2603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>533,422</w:t>
            </w:r>
            <w:r w:rsidRPr="0072603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.</w:t>
            </w:r>
            <w:r w:rsidRPr="0072603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>92</w:t>
            </w:r>
          </w:p>
        </w:tc>
      </w:tr>
      <w:tr w:rsidR="00586E2A" w:rsidRPr="00726039" w14:paraId="40783307" w14:textId="77777777" w:rsidTr="00EE07C8">
        <w:tc>
          <w:tcPr>
            <w:tcW w:w="724" w:type="dxa"/>
          </w:tcPr>
          <w:p w14:paraId="2F522C0C" w14:textId="77777777" w:rsidR="00586E2A" w:rsidRPr="00726039" w:rsidRDefault="00586E2A" w:rsidP="00586E2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26039">
              <w:rPr>
                <w:rFonts w:ascii="TH SarabunIT๙" w:hAnsi="TH SarabunIT๙" w:cs="TH SarabunIT๙"/>
                <w:sz w:val="32"/>
                <w:szCs w:val="32"/>
                <w:cs/>
              </w:rPr>
              <w:t>๑๑</w:t>
            </w:r>
          </w:p>
        </w:tc>
        <w:tc>
          <w:tcPr>
            <w:tcW w:w="2237" w:type="dxa"/>
          </w:tcPr>
          <w:p w14:paraId="7E7096CE" w14:textId="77777777" w:rsidR="00586E2A" w:rsidRPr="00726039" w:rsidRDefault="00586E2A" w:rsidP="00586E2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26039">
              <w:rPr>
                <w:rFonts w:ascii="TH SarabunIT๙" w:hAnsi="TH SarabunIT๙" w:cs="TH SarabunIT๙"/>
                <w:sz w:val="32"/>
                <w:szCs w:val="32"/>
                <w:cs/>
              </w:rPr>
              <w:t>ส.ค. 68</w:t>
            </w:r>
          </w:p>
        </w:tc>
        <w:tc>
          <w:tcPr>
            <w:tcW w:w="2393" w:type="dxa"/>
          </w:tcPr>
          <w:p w14:paraId="405663DB" w14:textId="4C18E6E4" w:rsidR="00586E2A" w:rsidRPr="00726039" w:rsidRDefault="00586E2A" w:rsidP="00586E2A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72603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>1,491,495</w:t>
            </w:r>
            <w:r w:rsidRPr="0072603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.</w:t>
            </w:r>
            <w:r w:rsidRPr="0072603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>19</w:t>
            </w:r>
          </w:p>
        </w:tc>
        <w:tc>
          <w:tcPr>
            <w:tcW w:w="2246" w:type="dxa"/>
          </w:tcPr>
          <w:p w14:paraId="4D41AEAF" w14:textId="02985847" w:rsidR="00586E2A" w:rsidRPr="00726039" w:rsidRDefault="00586E2A" w:rsidP="00586E2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26039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2100" w:type="dxa"/>
          </w:tcPr>
          <w:p w14:paraId="6BD75F84" w14:textId="18F9EA8D" w:rsidR="00586E2A" w:rsidRPr="00726039" w:rsidRDefault="00586E2A" w:rsidP="00586E2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2603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>1,491,495</w:t>
            </w:r>
            <w:r w:rsidRPr="0072603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.</w:t>
            </w:r>
            <w:r w:rsidRPr="0072603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>19</w:t>
            </w:r>
          </w:p>
        </w:tc>
      </w:tr>
      <w:tr w:rsidR="00586E2A" w:rsidRPr="00726039" w14:paraId="18B77053" w14:textId="77777777" w:rsidTr="00EE07C8">
        <w:tc>
          <w:tcPr>
            <w:tcW w:w="724" w:type="dxa"/>
          </w:tcPr>
          <w:p w14:paraId="5E4A78EB" w14:textId="77777777" w:rsidR="00586E2A" w:rsidRPr="00726039" w:rsidRDefault="00586E2A" w:rsidP="00586E2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26039">
              <w:rPr>
                <w:rFonts w:ascii="TH SarabunIT๙" w:hAnsi="TH SarabunIT๙" w:cs="TH SarabunIT๙"/>
                <w:sz w:val="32"/>
                <w:szCs w:val="32"/>
                <w:cs/>
              </w:rPr>
              <w:t>๑๒</w:t>
            </w:r>
          </w:p>
        </w:tc>
        <w:tc>
          <w:tcPr>
            <w:tcW w:w="2237" w:type="dxa"/>
          </w:tcPr>
          <w:p w14:paraId="6A0DC65B" w14:textId="77777777" w:rsidR="00586E2A" w:rsidRPr="00726039" w:rsidRDefault="00586E2A" w:rsidP="00586E2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26039">
              <w:rPr>
                <w:rFonts w:ascii="TH SarabunIT๙" w:hAnsi="TH SarabunIT๙" w:cs="TH SarabunIT๙"/>
                <w:sz w:val="32"/>
                <w:szCs w:val="32"/>
                <w:cs/>
              </w:rPr>
              <w:t>ก.ย. 68</w:t>
            </w:r>
          </w:p>
        </w:tc>
        <w:tc>
          <w:tcPr>
            <w:tcW w:w="2393" w:type="dxa"/>
          </w:tcPr>
          <w:p w14:paraId="2D7F7BFC" w14:textId="618BEF84" w:rsidR="00586E2A" w:rsidRPr="00726039" w:rsidRDefault="00586E2A" w:rsidP="00586E2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2603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2,087,208</w:t>
            </w:r>
            <w:r w:rsidRPr="007260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.</w:t>
            </w:r>
            <w:r w:rsidRPr="0072603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10</w:t>
            </w:r>
          </w:p>
        </w:tc>
        <w:tc>
          <w:tcPr>
            <w:tcW w:w="2246" w:type="dxa"/>
          </w:tcPr>
          <w:p w14:paraId="0EC42DBE" w14:textId="741F17FC" w:rsidR="00586E2A" w:rsidRPr="00726039" w:rsidRDefault="00586E2A" w:rsidP="00586E2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2603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680,000</w:t>
            </w:r>
            <w:r w:rsidRPr="007260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.</w:t>
            </w:r>
            <w:r w:rsidRPr="0072603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00 </w:t>
            </w:r>
          </w:p>
        </w:tc>
        <w:tc>
          <w:tcPr>
            <w:tcW w:w="2100" w:type="dxa"/>
          </w:tcPr>
          <w:p w14:paraId="171B9889" w14:textId="270CDEB9" w:rsidR="00586E2A" w:rsidRPr="00726039" w:rsidRDefault="00586E2A" w:rsidP="00586E2A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72603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2,767,208</w:t>
            </w:r>
            <w:r w:rsidRPr="0072603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.</w:t>
            </w:r>
            <w:r w:rsidRPr="0072603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10</w:t>
            </w:r>
          </w:p>
        </w:tc>
      </w:tr>
      <w:tr w:rsidR="00586E2A" w:rsidRPr="00726039" w14:paraId="76F2335F" w14:textId="77777777" w:rsidTr="00EE07C8">
        <w:tc>
          <w:tcPr>
            <w:tcW w:w="724" w:type="dxa"/>
          </w:tcPr>
          <w:p w14:paraId="505CEE9A" w14:textId="77777777" w:rsidR="00586E2A" w:rsidRPr="00726039" w:rsidRDefault="00586E2A" w:rsidP="00586E2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37" w:type="dxa"/>
          </w:tcPr>
          <w:p w14:paraId="183A6A9B" w14:textId="77777777" w:rsidR="00586E2A" w:rsidRPr="00726039" w:rsidRDefault="00586E2A" w:rsidP="00586E2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260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 (เรื่อง)</w:t>
            </w:r>
          </w:p>
        </w:tc>
        <w:tc>
          <w:tcPr>
            <w:tcW w:w="2393" w:type="dxa"/>
          </w:tcPr>
          <w:p w14:paraId="14187BED" w14:textId="49588F52" w:rsidR="00586E2A" w:rsidRPr="00B87C02" w:rsidRDefault="00586E2A" w:rsidP="00586E2A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B87C02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>15,039,753</w:t>
            </w:r>
            <w:r w:rsidRPr="00B87C02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.</w:t>
            </w:r>
            <w:r w:rsidRPr="00B87C02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>36</w:t>
            </w:r>
          </w:p>
        </w:tc>
        <w:tc>
          <w:tcPr>
            <w:tcW w:w="2246" w:type="dxa"/>
          </w:tcPr>
          <w:p w14:paraId="0A56EEBF" w14:textId="29B2BF10" w:rsidR="00586E2A" w:rsidRPr="00B87C02" w:rsidRDefault="00586E2A" w:rsidP="00586E2A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B87C02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>3,073,000</w:t>
            </w:r>
            <w:r w:rsidRPr="00B87C02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.</w:t>
            </w:r>
            <w:r w:rsidRPr="00B87C02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00 </w:t>
            </w:r>
          </w:p>
        </w:tc>
        <w:tc>
          <w:tcPr>
            <w:tcW w:w="2100" w:type="dxa"/>
          </w:tcPr>
          <w:p w14:paraId="40B67579" w14:textId="77777777" w:rsidR="00586E2A" w:rsidRPr="00B87C02" w:rsidRDefault="00586E2A" w:rsidP="00586E2A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B87C02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>18,112,753</w:t>
            </w:r>
            <w:r w:rsidRPr="00B87C02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.</w:t>
            </w:r>
            <w:r w:rsidRPr="00B87C02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>36</w:t>
            </w:r>
          </w:p>
          <w:p w14:paraId="4411B8FA" w14:textId="3C804FF6" w:rsidR="00586E2A" w:rsidRPr="00B87C02" w:rsidRDefault="00586E2A" w:rsidP="00586E2A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</w:p>
        </w:tc>
      </w:tr>
    </w:tbl>
    <w:p w14:paraId="0DD44EC8" w14:textId="77777777" w:rsidR="00EE07C8" w:rsidRPr="00726039" w:rsidRDefault="00EE07C8" w:rsidP="008D7C29">
      <w:pPr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022D1ABD" w14:textId="40C15550" w:rsidR="00536168" w:rsidRPr="00726039" w:rsidRDefault="000E7C89" w:rsidP="000E7C89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2603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ตาราง </w:t>
      </w:r>
      <w:r w:rsidR="00DF174B" w:rsidRPr="00726039">
        <w:rPr>
          <w:rFonts w:ascii="TH SarabunIT๙" w:hAnsi="TH SarabunIT๙" w:cs="TH SarabunIT๙"/>
          <w:b/>
          <w:bCs/>
          <w:sz w:val="32"/>
          <w:szCs w:val="32"/>
          <w:cs/>
        </w:rPr>
        <w:t>๔</w:t>
      </w:r>
    </w:p>
    <w:p w14:paraId="7B4C3EC4" w14:textId="47C0E74E" w:rsidR="000E7C89" w:rsidRPr="00726039" w:rsidRDefault="000E7C89" w:rsidP="000E7C89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26039">
        <w:rPr>
          <w:rFonts w:ascii="TH SarabunIT๙" w:hAnsi="TH SarabunIT๙" w:cs="TH SarabunIT๙"/>
          <w:b/>
          <w:bCs/>
          <w:sz w:val="32"/>
          <w:szCs w:val="32"/>
          <w:cs/>
        </w:rPr>
        <w:t>ร้อยละของจำนวนงบประมาณจำแนกตามวิธีการจัดซื้อจัดจ้าง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019"/>
        <w:gridCol w:w="3021"/>
        <w:gridCol w:w="3021"/>
      </w:tblGrid>
      <w:tr w:rsidR="001064BF" w:rsidRPr="00726039" w14:paraId="6598FDF1" w14:textId="77777777" w:rsidTr="00C40B3B">
        <w:tc>
          <w:tcPr>
            <w:tcW w:w="3020" w:type="dxa"/>
          </w:tcPr>
          <w:p w14:paraId="61E735C8" w14:textId="77777777" w:rsidR="000E7C89" w:rsidRPr="00726039" w:rsidRDefault="000E7C89" w:rsidP="00C40B3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260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วิธีการจัดซื้อจัดจ้าง</w:t>
            </w:r>
          </w:p>
        </w:tc>
        <w:tc>
          <w:tcPr>
            <w:tcW w:w="3021" w:type="dxa"/>
          </w:tcPr>
          <w:p w14:paraId="7E07271F" w14:textId="0F829272" w:rsidR="00F67A8E" w:rsidRPr="00726039" w:rsidRDefault="00F67A8E" w:rsidP="00F67A8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260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เงินงบประมาณ (บาท)</w:t>
            </w:r>
          </w:p>
        </w:tc>
        <w:tc>
          <w:tcPr>
            <w:tcW w:w="3021" w:type="dxa"/>
          </w:tcPr>
          <w:p w14:paraId="7374DEEC" w14:textId="77777777" w:rsidR="000E7C89" w:rsidRPr="00726039" w:rsidRDefault="000E7C89" w:rsidP="00C40B3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260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ร้อยละ</w:t>
            </w:r>
          </w:p>
        </w:tc>
      </w:tr>
      <w:tr w:rsidR="00632215" w:rsidRPr="00632215" w14:paraId="09DF1852" w14:textId="77777777" w:rsidTr="00C40B3B">
        <w:tc>
          <w:tcPr>
            <w:tcW w:w="3020" w:type="dxa"/>
          </w:tcPr>
          <w:p w14:paraId="3952EA48" w14:textId="77777777" w:rsidR="000E7C89" w:rsidRPr="00632215" w:rsidRDefault="000E7C89" w:rsidP="00C40B3B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632215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1. วิธีเฉพาะเจาะจง</w:t>
            </w:r>
          </w:p>
        </w:tc>
        <w:tc>
          <w:tcPr>
            <w:tcW w:w="3021" w:type="dxa"/>
          </w:tcPr>
          <w:p w14:paraId="3CF29CEE" w14:textId="4D6B3861" w:rsidR="000E7C89" w:rsidRPr="00632215" w:rsidRDefault="00586E2A" w:rsidP="00C40B3B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632215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15,039,753</w:t>
            </w:r>
            <w:r w:rsidRPr="00632215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.</w:t>
            </w:r>
            <w:r w:rsidRPr="00632215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36</w:t>
            </w:r>
          </w:p>
        </w:tc>
        <w:tc>
          <w:tcPr>
            <w:tcW w:w="3021" w:type="dxa"/>
          </w:tcPr>
          <w:p w14:paraId="427B28F5" w14:textId="4A38CCE7" w:rsidR="000E7C89" w:rsidRPr="00632215" w:rsidRDefault="00586E2A" w:rsidP="00C40B3B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632215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99.00</w:t>
            </w:r>
          </w:p>
        </w:tc>
      </w:tr>
      <w:tr w:rsidR="00632215" w:rsidRPr="00632215" w14:paraId="0B109B76" w14:textId="77777777" w:rsidTr="00C40B3B">
        <w:tc>
          <w:tcPr>
            <w:tcW w:w="3020" w:type="dxa"/>
          </w:tcPr>
          <w:p w14:paraId="4EB4C90C" w14:textId="06508A3E" w:rsidR="000E7C89" w:rsidRPr="00632215" w:rsidRDefault="000E7C89" w:rsidP="00C40B3B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632215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2. </w:t>
            </w:r>
            <w:r w:rsidR="00DF174B" w:rsidRPr="00632215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วิธีประกวดราคาอิเล็กทรอนิกส์(</w:t>
            </w:r>
            <w:r w:rsidR="00DF174B" w:rsidRPr="00632215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e</w:t>
            </w:r>
            <w:r w:rsidR="00DF174B" w:rsidRPr="00632215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-</w:t>
            </w:r>
            <w:r w:rsidR="00DF174B" w:rsidRPr="00632215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bidding</w:t>
            </w:r>
            <w:r w:rsidR="00DF174B" w:rsidRPr="00632215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3021" w:type="dxa"/>
          </w:tcPr>
          <w:p w14:paraId="0891A13D" w14:textId="41CC4A3E" w:rsidR="000E7C89" w:rsidRPr="00632215" w:rsidRDefault="00586E2A" w:rsidP="00C40B3B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632215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3,073,000</w:t>
            </w:r>
            <w:r w:rsidRPr="00632215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.</w:t>
            </w:r>
            <w:r w:rsidRPr="00632215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00</w:t>
            </w:r>
          </w:p>
        </w:tc>
        <w:tc>
          <w:tcPr>
            <w:tcW w:w="3021" w:type="dxa"/>
          </w:tcPr>
          <w:p w14:paraId="55E34666" w14:textId="0550CC57" w:rsidR="00586E2A" w:rsidRPr="00632215" w:rsidRDefault="00B0256A" w:rsidP="00586E2A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632215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1.00</w:t>
            </w:r>
          </w:p>
        </w:tc>
      </w:tr>
      <w:tr w:rsidR="00632215" w:rsidRPr="00632215" w14:paraId="00DD5BB0" w14:textId="77777777" w:rsidTr="00C40B3B">
        <w:tc>
          <w:tcPr>
            <w:tcW w:w="3020" w:type="dxa"/>
          </w:tcPr>
          <w:p w14:paraId="1728C0A2" w14:textId="77777777" w:rsidR="000E7C89" w:rsidRPr="00632215" w:rsidRDefault="000E7C89" w:rsidP="00C40B3B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32215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รวม</w:t>
            </w:r>
          </w:p>
        </w:tc>
        <w:tc>
          <w:tcPr>
            <w:tcW w:w="3021" w:type="dxa"/>
          </w:tcPr>
          <w:p w14:paraId="10ABFC2C" w14:textId="77777777" w:rsidR="00586E2A" w:rsidRPr="00632215" w:rsidRDefault="00586E2A" w:rsidP="00586E2A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632215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18,112,753</w:t>
            </w:r>
            <w:r w:rsidRPr="00632215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.</w:t>
            </w:r>
            <w:r w:rsidRPr="00632215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36</w:t>
            </w:r>
          </w:p>
          <w:p w14:paraId="1172B443" w14:textId="7311E5DB" w:rsidR="000E7C89" w:rsidRPr="00632215" w:rsidRDefault="000E7C89" w:rsidP="00C40B3B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</w:tc>
        <w:tc>
          <w:tcPr>
            <w:tcW w:w="3021" w:type="dxa"/>
          </w:tcPr>
          <w:p w14:paraId="787A24A9" w14:textId="12475438" w:rsidR="000E7C89" w:rsidRPr="00632215" w:rsidRDefault="00B0256A" w:rsidP="00C40B3B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632215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100.00</w:t>
            </w:r>
          </w:p>
        </w:tc>
      </w:tr>
    </w:tbl>
    <w:p w14:paraId="4E15D9E8" w14:textId="3CC1936B" w:rsidR="000E7C89" w:rsidRPr="00726039" w:rsidRDefault="000E7C89" w:rsidP="00726039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632215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ab/>
      </w:r>
      <w:r w:rsidRPr="00632215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ab/>
      </w:r>
      <w:r w:rsidRPr="0063221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จากตาราง 3  จะเห็นได้ว่า ในปีงบประมาณ พ.ศ.256</w:t>
      </w:r>
      <w:r w:rsidR="00E6523E" w:rsidRPr="0063221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8</w:t>
      </w:r>
      <w:r w:rsidRPr="0063221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กองคลังมีการใช้งบประมาณในการจัดซื้อจัดจ้างทั้งสิ้น</w:t>
      </w:r>
      <w:r w:rsidR="00F67A8E" w:rsidRPr="0063221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</w:t>
      </w:r>
      <w:r w:rsidR="00B0256A" w:rsidRPr="0063221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18</w:t>
      </w:r>
      <w:r w:rsidR="00B0256A" w:rsidRPr="00632215">
        <w:rPr>
          <w:rFonts w:ascii="TH SarabunIT๙" w:hAnsi="TH SarabunIT๙" w:cs="TH SarabunIT๙"/>
          <w:color w:val="000000" w:themeColor="text1"/>
          <w:sz w:val="32"/>
          <w:szCs w:val="32"/>
        </w:rPr>
        <w:t>,</w:t>
      </w:r>
      <w:r w:rsidR="00B0256A" w:rsidRPr="0063221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112</w:t>
      </w:r>
      <w:r w:rsidR="00B0256A" w:rsidRPr="00632215">
        <w:rPr>
          <w:rFonts w:ascii="TH SarabunIT๙" w:hAnsi="TH SarabunIT๙" w:cs="TH SarabunIT๙"/>
          <w:color w:val="000000" w:themeColor="text1"/>
          <w:sz w:val="32"/>
          <w:szCs w:val="32"/>
        </w:rPr>
        <w:t>,</w:t>
      </w:r>
      <w:r w:rsidR="00B0256A" w:rsidRPr="0063221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753.36 </w:t>
      </w:r>
      <w:r w:rsidRPr="0063221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บาท  </w:t>
      </w:r>
      <w:r w:rsidR="008D6F54" w:rsidRPr="0063221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(</w:t>
      </w:r>
      <w:r w:rsidR="00B0256A" w:rsidRPr="0063221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สิบแปดล้านหนึ่งแสนหนึ่งหมื่นสองพันเจ็ดร้อยห้าสิบสามบาทสามสิบหก</w:t>
      </w:r>
      <w:r w:rsidR="00E03081" w:rsidRPr="0063221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สตางค์</w:t>
      </w:r>
      <w:r w:rsidR="008D6F54" w:rsidRPr="0063221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) </w:t>
      </w:r>
      <w:r w:rsidRPr="0063221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พบว่างบประมาณในการจัดซื้อจัดจ้างสูงที่สุด คือ วิธ</w:t>
      </w:r>
      <w:r w:rsidR="007D67D8" w:rsidRPr="0063221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ี</w:t>
      </w:r>
      <w:r w:rsidR="00E11011" w:rsidRPr="0063221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เฉพาะเจาะจง</w:t>
      </w:r>
      <w:r w:rsidRPr="0063221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เป็นเงิน</w:t>
      </w:r>
      <w:r w:rsidR="007D67D8" w:rsidRPr="0063221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="00B0256A" w:rsidRPr="00632215">
        <w:rPr>
          <w:rFonts w:ascii="TH SarabunIT๙" w:hAnsi="TH SarabunIT๙" w:cs="TH SarabunIT๙"/>
          <w:color w:val="000000" w:themeColor="text1"/>
          <w:sz w:val="32"/>
          <w:szCs w:val="32"/>
        </w:rPr>
        <w:t>15,039,753</w:t>
      </w:r>
      <w:r w:rsidR="00B0256A" w:rsidRPr="0063221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</w:t>
      </w:r>
      <w:r w:rsidR="00B0256A" w:rsidRPr="00632215">
        <w:rPr>
          <w:rFonts w:ascii="TH SarabunIT๙" w:hAnsi="TH SarabunIT๙" w:cs="TH SarabunIT๙"/>
          <w:color w:val="000000" w:themeColor="text1"/>
          <w:sz w:val="32"/>
          <w:szCs w:val="32"/>
        </w:rPr>
        <w:t>36</w:t>
      </w:r>
      <w:r w:rsidR="00B0256A" w:rsidRPr="0063221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Pr="0063221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บาท </w:t>
      </w:r>
      <w:r w:rsidR="001016F6" w:rsidRPr="0063221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Pr="0063221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(</w:t>
      </w:r>
      <w:r w:rsidR="00B0256A" w:rsidRPr="0063221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สิบห้าล้านสามหมื่นเก้าพันเจ็ดร้อยห้าสิบสามบาทสามสิบหก</w:t>
      </w:r>
      <w:r w:rsidR="00E11011" w:rsidRPr="0063221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สตางค์</w:t>
      </w:r>
      <w:r w:rsidRPr="0063221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) คิดเป็นร้อยละ</w:t>
      </w:r>
      <w:r w:rsidR="00EC1578" w:rsidRPr="0063221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="00B0256A" w:rsidRPr="0063221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99.00</w:t>
      </w:r>
      <w:r w:rsidRPr="0063221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รองลงมา คือ  วิธี</w:t>
      </w:r>
      <w:r w:rsidR="00E11011" w:rsidRPr="0063221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ประกวดราคาฯ</w:t>
      </w:r>
      <w:r w:rsidRPr="0063221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เป็นเงิน</w:t>
      </w:r>
      <w:r w:rsidR="00EC1578" w:rsidRPr="0063221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</w:t>
      </w:r>
      <w:r w:rsidR="00B0256A" w:rsidRPr="00632215">
        <w:rPr>
          <w:rFonts w:ascii="TH SarabunIT๙" w:hAnsi="TH SarabunIT๙" w:cs="TH SarabunIT๙"/>
          <w:color w:val="000000" w:themeColor="text1"/>
          <w:sz w:val="32"/>
          <w:szCs w:val="32"/>
        </w:rPr>
        <w:t>3,073,000</w:t>
      </w:r>
      <w:r w:rsidR="00B0256A" w:rsidRPr="0063221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</w:t>
      </w:r>
      <w:r w:rsidR="00B0256A" w:rsidRPr="00632215">
        <w:rPr>
          <w:rFonts w:ascii="TH SarabunIT๙" w:hAnsi="TH SarabunIT๙" w:cs="TH SarabunIT๙"/>
          <w:color w:val="000000" w:themeColor="text1"/>
          <w:sz w:val="32"/>
          <w:szCs w:val="32"/>
        </w:rPr>
        <w:t>00</w:t>
      </w:r>
      <w:r w:rsidR="00B0256A" w:rsidRPr="0063221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</w:t>
      </w:r>
      <w:r w:rsidRPr="00726039">
        <w:rPr>
          <w:rFonts w:ascii="TH SarabunIT๙" w:hAnsi="TH SarabunIT๙" w:cs="TH SarabunIT๙"/>
          <w:sz w:val="32"/>
          <w:szCs w:val="32"/>
          <w:cs/>
        </w:rPr>
        <w:t>บาท (</w:t>
      </w:r>
      <w:r w:rsidR="00B0256A" w:rsidRPr="00726039">
        <w:rPr>
          <w:rFonts w:ascii="TH SarabunIT๙" w:hAnsi="TH SarabunIT๙" w:cs="TH SarabunIT๙"/>
          <w:sz w:val="32"/>
          <w:szCs w:val="32"/>
          <w:cs/>
        </w:rPr>
        <w:t>สามล้านเจ็ดหมื่นสามพัน</w:t>
      </w:r>
      <w:r w:rsidR="00E11011" w:rsidRPr="00726039">
        <w:rPr>
          <w:rFonts w:ascii="TH SarabunIT๙" w:hAnsi="TH SarabunIT๙" w:cs="TH SarabunIT๙"/>
          <w:sz w:val="32"/>
          <w:szCs w:val="32"/>
          <w:cs/>
        </w:rPr>
        <w:t>บาทถ้วน</w:t>
      </w:r>
      <w:r w:rsidRPr="00726039">
        <w:rPr>
          <w:rFonts w:ascii="TH SarabunIT๙" w:hAnsi="TH SarabunIT๙" w:cs="TH SarabunIT๙"/>
          <w:sz w:val="32"/>
          <w:szCs w:val="32"/>
          <w:cs/>
        </w:rPr>
        <w:t>)</w:t>
      </w:r>
      <w:r w:rsidR="00EC1578" w:rsidRPr="0072603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26039">
        <w:rPr>
          <w:rFonts w:ascii="TH SarabunIT๙" w:hAnsi="TH SarabunIT๙" w:cs="TH SarabunIT๙"/>
          <w:sz w:val="32"/>
          <w:szCs w:val="32"/>
          <w:cs/>
        </w:rPr>
        <w:t>คิดเป็นร้อยละ</w:t>
      </w:r>
      <w:r w:rsidR="00EC1578" w:rsidRPr="0072603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0256A" w:rsidRPr="00726039">
        <w:rPr>
          <w:rFonts w:ascii="TH SarabunIT๙" w:hAnsi="TH SarabunIT๙" w:cs="TH SarabunIT๙"/>
          <w:sz w:val="32"/>
          <w:szCs w:val="32"/>
          <w:cs/>
        </w:rPr>
        <w:t>1.00</w:t>
      </w:r>
    </w:p>
    <w:p w14:paraId="650E73D8" w14:textId="72808ACA" w:rsidR="000E7C89" w:rsidRPr="00726039" w:rsidRDefault="000E7C89" w:rsidP="000E7C89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726039">
        <w:rPr>
          <w:rFonts w:ascii="TH SarabunIT๙" w:hAnsi="TH SarabunIT๙" w:cs="TH SarabunIT๙"/>
          <w:sz w:val="32"/>
          <w:szCs w:val="32"/>
          <w:cs/>
        </w:rPr>
        <w:tab/>
      </w:r>
      <w:r w:rsidRPr="00726039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ปัญหาและอุปสรรคของการจัดซื้อจัดจ้าง</w:t>
      </w:r>
    </w:p>
    <w:p w14:paraId="22413872" w14:textId="42E214F6" w:rsidR="000E7C89" w:rsidRPr="00726039" w:rsidRDefault="000E7C89" w:rsidP="00E6523E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726039">
        <w:rPr>
          <w:rFonts w:ascii="TH SarabunIT๙" w:hAnsi="TH SarabunIT๙" w:cs="TH SarabunIT๙"/>
          <w:sz w:val="32"/>
          <w:szCs w:val="32"/>
          <w:cs/>
        </w:rPr>
        <w:tab/>
      </w:r>
      <w:r w:rsidR="00B87C02" w:rsidRPr="00726039">
        <w:rPr>
          <w:rFonts w:ascii="TH SarabunIT๙" w:hAnsi="TH SarabunIT๙" w:cs="TH SarabunIT๙"/>
          <w:sz w:val="32"/>
          <w:szCs w:val="32"/>
          <w:cs/>
        </w:rPr>
        <w:t xml:space="preserve">งานพัสดุและทะเบียนทรัพย์สิน  </w:t>
      </w:r>
      <w:r w:rsidRPr="00726039">
        <w:rPr>
          <w:rFonts w:ascii="TH SarabunIT๙" w:hAnsi="TH SarabunIT๙" w:cs="TH SarabunIT๙"/>
          <w:sz w:val="32"/>
          <w:szCs w:val="32"/>
          <w:cs/>
        </w:rPr>
        <w:t>กองคลังองค์การบ</w:t>
      </w:r>
      <w:bookmarkStart w:id="0" w:name="_GoBack"/>
      <w:bookmarkEnd w:id="0"/>
      <w:r w:rsidRPr="00726039">
        <w:rPr>
          <w:rFonts w:ascii="TH SarabunIT๙" w:hAnsi="TH SarabunIT๙" w:cs="TH SarabunIT๙"/>
          <w:sz w:val="32"/>
          <w:szCs w:val="32"/>
          <w:cs/>
        </w:rPr>
        <w:t>ริหารส่วนตำบล</w:t>
      </w:r>
      <w:r w:rsidR="00B0256A" w:rsidRPr="00726039">
        <w:rPr>
          <w:rFonts w:ascii="TH SarabunIT๙" w:hAnsi="TH SarabunIT๙" w:cs="TH SarabunIT๙"/>
          <w:sz w:val="32"/>
          <w:szCs w:val="32"/>
          <w:cs/>
        </w:rPr>
        <w:t>โพธิ์ตาก</w:t>
      </w:r>
      <w:r w:rsidRPr="00726039">
        <w:rPr>
          <w:rFonts w:ascii="TH SarabunIT๙" w:hAnsi="TH SarabunIT๙" w:cs="TH SarabunIT๙"/>
          <w:sz w:val="32"/>
          <w:szCs w:val="32"/>
          <w:cs/>
        </w:rPr>
        <w:t xml:space="preserve"> ประสบปัญหาและอุปสรรคที่ทำให้</w:t>
      </w:r>
      <w:r w:rsidR="00E6523E" w:rsidRPr="0072603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26039">
        <w:rPr>
          <w:rFonts w:ascii="TH SarabunIT๙" w:hAnsi="TH SarabunIT๙" w:cs="TH SarabunIT๙"/>
          <w:sz w:val="32"/>
          <w:szCs w:val="32"/>
          <w:cs/>
        </w:rPr>
        <w:t>การดำเนินการจัดซื้อจัดจ้างล่าช้าและไม่มีประสิทธิภาพเท่าที่ควร  ดังนี้</w:t>
      </w:r>
    </w:p>
    <w:p w14:paraId="1289882E" w14:textId="77777777" w:rsidR="00E07CE2" w:rsidRPr="00726039" w:rsidRDefault="003F372D" w:rsidP="00434F61">
      <w:pPr>
        <w:pStyle w:val="ab"/>
        <w:numPr>
          <w:ilvl w:val="0"/>
          <w:numId w:val="4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726039">
        <w:rPr>
          <w:rFonts w:ascii="TH SarabunIT๙" w:hAnsi="TH SarabunIT๙" w:cs="TH SarabunIT๙"/>
          <w:sz w:val="32"/>
          <w:szCs w:val="32"/>
          <w:cs/>
        </w:rPr>
        <w:t>การดำเนินการจัดซื้อจัดจ้างเร่งด่วน กระชั้นชิด อาจส่งผลให้เกิดความเสี่ยง และเกิดข้อผิดพลาด</w:t>
      </w:r>
    </w:p>
    <w:p w14:paraId="16BFE205" w14:textId="2784B3F5" w:rsidR="00E07CE2" w:rsidRPr="00726039" w:rsidRDefault="003F372D" w:rsidP="0094749F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726039">
        <w:rPr>
          <w:rFonts w:ascii="TH SarabunIT๙" w:hAnsi="TH SarabunIT๙" w:cs="TH SarabunIT๙"/>
          <w:sz w:val="32"/>
          <w:szCs w:val="32"/>
          <w:cs/>
        </w:rPr>
        <w:t>ในการดำเนินงาน</w:t>
      </w:r>
    </w:p>
    <w:p w14:paraId="16407349" w14:textId="77777777" w:rsidR="00E07CE2" w:rsidRPr="00726039" w:rsidRDefault="00E07CE2" w:rsidP="00E07CE2">
      <w:pPr>
        <w:rPr>
          <w:rFonts w:ascii="TH SarabunIT๙" w:hAnsi="TH SarabunIT๙" w:cs="TH SarabunIT๙"/>
          <w:sz w:val="32"/>
          <w:szCs w:val="32"/>
        </w:rPr>
      </w:pPr>
    </w:p>
    <w:p w14:paraId="4AC4B47E" w14:textId="4C95CF30" w:rsidR="000E7C89" w:rsidRPr="00726039" w:rsidRDefault="000E7C89" w:rsidP="00434F61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726039"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 w:rsidR="00D25D00" w:rsidRPr="00726039">
        <w:rPr>
          <w:rFonts w:ascii="TH SarabunIT๙" w:hAnsi="TH SarabunIT๙" w:cs="TH SarabunIT๙"/>
          <w:sz w:val="32"/>
          <w:szCs w:val="32"/>
        </w:rPr>
        <w:t>2</w:t>
      </w:r>
      <w:r w:rsidR="0004717E" w:rsidRPr="00726039">
        <w:rPr>
          <w:rFonts w:ascii="TH SarabunIT๙" w:hAnsi="TH SarabunIT๙" w:cs="TH SarabunIT๙"/>
          <w:sz w:val="32"/>
          <w:szCs w:val="32"/>
          <w:cs/>
        </w:rPr>
        <w:t>. การปฏิบัติงานเกี่ยวกับการจัดซื้อจัดจ้าง ยังไม่คล่องตัวเท่าที่ควร เนื่องจาก</w:t>
      </w:r>
      <w:r w:rsidR="00C110ED" w:rsidRPr="00726039">
        <w:rPr>
          <w:rFonts w:ascii="TH SarabunIT๙" w:hAnsi="TH SarabunIT๙" w:cs="TH SarabunIT๙"/>
          <w:sz w:val="32"/>
          <w:szCs w:val="32"/>
          <w:cs/>
        </w:rPr>
        <w:t>บุคลากรที่</w:t>
      </w:r>
      <w:r w:rsidR="00A12D9B" w:rsidRPr="00726039">
        <w:rPr>
          <w:rFonts w:ascii="TH SarabunIT๙" w:hAnsi="TH SarabunIT๙" w:cs="TH SarabunIT๙"/>
          <w:sz w:val="32"/>
          <w:szCs w:val="32"/>
          <w:cs/>
        </w:rPr>
        <w:t>ปฏิบัติงาน</w:t>
      </w:r>
      <w:r w:rsidR="00E11011" w:rsidRPr="0072603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110ED" w:rsidRPr="00726039">
        <w:rPr>
          <w:rFonts w:ascii="TH SarabunIT๙" w:hAnsi="TH SarabunIT๙" w:cs="TH SarabunIT๙"/>
          <w:sz w:val="32"/>
          <w:szCs w:val="32"/>
          <w:cs/>
        </w:rPr>
        <w:t>ด้านการจัดซื้อจัดจ้างและการบริหารพัสดุ</w:t>
      </w:r>
      <w:r w:rsidR="00A12D9B" w:rsidRPr="00726039">
        <w:rPr>
          <w:rFonts w:ascii="TH SarabunIT๙" w:hAnsi="TH SarabunIT๙" w:cs="TH SarabunIT๙"/>
          <w:sz w:val="32"/>
          <w:szCs w:val="32"/>
          <w:cs/>
        </w:rPr>
        <w:t xml:space="preserve"> ยังตีความไม่ชัดเจน เกี่ยวกับระเบียบฯ และกฎหมายที่เกี่ยวข้อง </w:t>
      </w:r>
      <w:r w:rsidR="00E11011" w:rsidRPr="00726039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A12D9B" w:rsidRPr="00726039">
        <w:rPr>
          <w:rFonts w:ascii="TH SarabunIT๙" w:hAnsi="TH SarabunIT๙" w:cs="TH SarabunIT๙"/>
          <w:sz w:val="32"/>
          <w:szCs w:val="32"/>
          <w:cs/>
        </w:rPr>
        <w:t>อีกทั้ง</w:t>
      </w:r>
      <w:r w:rsidR="0004717E" w:rsidRPr="00726039">
        <w:rPr>
          <w:rFonts w:ascii="TH SarabunIT๙" w:hAnsi="TH SarabunIT๙" w:cs="TH SarabunIT๙"/>
          <w:sz w:val="32"/>
          <w:szCs w:val="32"/>
          <w:cs/>
        </w:rPr>
        <w:t xml:space="preserve">มีหนังสือสั่งการให้ถือปฏิบัติหลายฉบับ </w:t>
      </w:r>
      <w:r w:rsidR="00530EB7" w:rsidRPr="00726039">
        <w:rPr>
          <w:rFonts w:ascii="TH SarabunIT๙" w:hAnsi="TH SarabunIT๙" w:cs="TH SarabunIT๙"/>
          <w:sz w:val="32"/>
          <w:szCs w:val="32"/>
          <w:cs/>
        </w:rPr>
        <w:t>ซึ่งมีการเปลี่ยนแปลงและยกเลิกบ่อยครั้ง</w:t>
      </w:r>
      <w:r w:rsidR="00A12D9B" w:rsidRPr="00726039">
        <w:rPr>
          <w:rFonts w:ascii="TH SarabunIT๙" w:hAnsi="TH SarabunIT๙" w:cs="TH SarabunIT๙"/>
          <w:sz w:val="32"/>
          <w:szCs w:val="32"/>
          <w:cs/>
        </w:rPr>
        <w:t xml:space="preserve"> ทำให้เจ้าหน้าที่</w:t>
      </w:r>
      <w:r w:rsidR="008F00E2" w:rsidRPr="00726039">
        <w:rPr>
          <w:rFonts w:ascii="TH SarabunIT๙" w:hAnsi="TH SarabunIT๙" w:cs="TH SarabunIT๙"/>
          <w:sz w:val="32"/>
          <w:szCs w:val="32"/>
          <w:cs/>
        </w:rPr>
        <w:t>ต้องทำความเข้าใจ ศึกษากระบวนการ ขั้นตอนการทำงานใหม่</w:t>
      </w:r>
      <w:r w:rsidR="00D25D00" w:rsidRPr="00726039">
        <w:rPr>
          <w:rFonts w:ascii="TH SarabunIT๙" w:hAnsi="TH SarabunIT๙" w:cs="TH SarabunIT๙"/>
          <w:sz w:val="32"/>
          <w:szCs w:val="32"/>
          <w:cs/>
        </w:rPr>
        <w:t xml:space="preserve"> เพื่อปฏิบัติให้ถูกต้อง</w:t>
      </w:r>
      <w:r w:rsidR="008F00E2" w:rsidRPr="00726039">
        <w:rPr>
          <w:rFonts w:ascii="TH SarabunIT๙" w:hAnsi="TH SarabunIT๙" w:cs="TH SarabunIT๙"/>
          <w:sz w:val="32"/>
          <w:szCs w:val="32"/>
          <w:cs/>
        </w:rPr>
        <w:t xml:space="preserve"> ส่งผลให้การปฏิบัติงานล่าช้าไปบ้าง</w:t>
      </w:r>
      <w:r w:rsidR="0004717E" w:rsidRPr="00726039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3E5F05AA" w14:textId="736C8FD2" w:rsidR="008650A8" w:rsidRPr="00726039" w:rsidRDefault="000E7C89" w:rsidP="00434F61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726039">
        <w:rPr>
          <w:rFonts w:ascii="TH SarabunIT๙" w:hAnsi="TH SarabunIT๙" w:cs="TH SarabunIT๙"/>
          <w:sz w:val="32"/>
          <w:szCs w:val="32"/>
        </w:rPr>
        <w:tab/>
      </w:r>
      <w:r w:rsidR="00D25D00" w:rsidRPr="00726039">
        <w:rPr>
          <w:rFonts w:ascii="TH SarabunIT๙" w:hAnsi="TH SarabunIT๙" w:cs="TH SarabunIT๙"/>
          <w:sz w:val="32"/>
          <w:szCs w:val="32"/>
        </w:rPr>
        <w:t>3</w:t>
      </w:r>
      <w:r w:rsidR="008650A8" w:rsidRPr="00726039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="008F00E2" w:rsidRPr="00726039">
        <w:rPr>
          <w:rFonts w:ascii="TH SarabunIT๙" w:hAnsi="TH SarabunIT๙" w:cs="TH SarabunIT๙"/>
          <w:sz w:val="32"/>
          <w:szCs w:val="32"/>
          <w:cs/>
        </w:rPr>
        <w:t>ระบบการจัดซื้อจัดจ้างภาครัฐ (</w:t>
      </w:r>
      <w:r w:rsidR="008F00E2" w:rsidRPr="00726039">
        <w:rPr>
          <w:rFonts w:ascii="TH SarabunIT๙" w:hAnsi="TH SarabunIT๙" w:cs="TH SarabunIT๙"/>
          <w:sz w:val="32"/>
          <w:szCs w:val="32"/>
        </w:rPr>
        <w:t>e</w:t>
      </w:r>
      <w:r w:rsidR="008F00E2" w:rsidRPr="00726039">
        <w:rPr>
          <w:rFonts w:ascii="TH SarabunIT๙" w:hAnsi="TH SarabunIT๙" w:cs="TH SarabunIT๙"/>
          <w:sz w:val="32"/>
          <w:szCs w:val="32"/>
          <w:cs/>
        </w:rPr>
        <w:t>-</w:t>
      </w:r>
      <w:r w:rsidR="008F00E2" w:rsidRPr="00726039">
        <w:rPr>
          <w:rFonts w:ascii="TH SarabunIT๙" w:hAnsi="TH SarabunIT๙" w:cs="TH SarabunIT๙"/>
          <w:sz w:val="32"/>
          <w:szCs w:val="32"/>
        </w:rPr>
        <w:t>GP</w:t>
      </w:r>
      <w:r w:rsidR="008F00E2" w:rsidRPr="00726039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="00D25D00" w:rsidRPr="00726039">
        <w:rPr>
          <w:rFonts w:ascii="TH SarabunIT๙" w:hAnsi="TH SarabunIT๙" w:cs="TH SarabunIT๙"/>
          <w:sz w:val="32"/>
          <w:szCs w:val="32"/>
          <w:cs/>
        </w:rPr>
        <w:t>มักประสบ</w:t>
      </w:r>
      <w:r w:rsidR="008F00E2" w:rsidRPr="00726039">
        <w:rPr>
          <w:rFonts w:ascii="TH SarabunIT๙" w:hAnsi="TH SarabunIT๙" w:cs="TH SarabunIT๙"/>
          <w:sz w:val="32"/>
          <w:szCs w:val="32"/>
          <w:cs/>
        </w:rPr>
        <w:t>ปัญหาในการเชื่อมต่อ</w:t>
      </w:r>
      <w:r w:rsidR="00D25D00" w:rsidRPr="00726039">
        <w:rPr>
          <w:rFonts w:ascii="TH SarabunIT๙" w:hAnsi="TH SarabunIT๙" w:cs="TH SarabunIT๙"/>
          <w:sz w:val="32"/>
          <w:szCs w:val="32"/>
          <w:cs/>
        </w:rPr>
        <w:t xml:space="preserve"> ช้า </w:t>
      </w:r>
      <w:r w:rsidR="008F00E2" w:rsidRPr="00726039">
        <w:rPr>
          <w:rFonts w:ascii="TH SarabunIT๙" w:hAnsi="TH SarabunIT๙" w:cs="TH SarabunIT๙"/>
          <w:sz w:val="32"/>
          <w:szCs w:val="32"/>
          <w:cs/>
        </w:rPr>
        <w:t>และ</w:t>
      </w:r>
      <w:r w:rsidR="00D25D00" w:rsidRPr="00726039">
        <w:rPr>
          <w:rFonts w:ascii="TH SarabunIT๙" w:hAnsi="TH SarabunIT๙" w:cs="TH SarabunIT๙"/>
          <w:sz w:val="32"/>
          <w:szCs w:val="32"/>
          <w:cs/>
        </w:rPr>
        <w:t>ขัดข้อง</w:t>
      </w:r>
      <w:r w:rsidR="008F00E2" w:rsidRPr="0072603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F06E4" w:rsidRPr="00726039">
        <w:rPr>
          <w:rFonts w:ascii="TH SarabunIT๙" w:hAnsi="TH SarabunIT๙" w:cs="TH SarabunIT๙"/>
          <w:sz w:val="32"/>
          <w:szCs w:val="32"/>
          <w:cs/>
        </w:rPr>
        <w:t xml:space="preserve">ทำให้ใช้เวลานานในการกรอกข้อมูลการจัดซื้อจัดจ้าง </w:t>
      </w:r>
      <w:r w:rsidR="00D62342" w:rsidRPr="00726039">
        <w:rPr>
          <w:rFonts w:ascii="TH SarabunIT๙" w:hAnsi="TH SarabunIT๙" w:cs="TH SarabunIT๙"/>
          <w:sz w:val="32"/>
          <w:szCs w:val="32"/>
          <w:cs/>
        </w:rPr>
        <w:t>ส่งผลให้การปฏิบัติงานล่าช้า</w:t>
      </w:r>
      <w:r w:rsidR="004F06E4" w:rsidRPr="00726039">
        <w:rPr>
          <w:rFonts w:ascii="TH SarabunIT๙" w:hAnsi="TH SarabunIT๙" w:cs="TH SarabunIT๙"/>
          <w:sz w:val="32"/>
          <w:szCs w:val="32"/>
          <w:cs/>
        </w:rPr>
        <w:t xml:space="preserve"> ไม่เป็นไปตามแผนที่วางไว้</w:t>
      </w:r>
      <w:r w:rsidR="00B87C02">
        <w:rPr>
          <w:rFonts w:ascii="TH SarabunIT๙" w:hAnsi="TH SarabunIT๙" w:cs="TH SarabunIT๙" w:hint="cs"/>
          <w:sz w:val="32"/>
          <w:szCs w:val="32"/>
          <w:cs/>
        </w:rPr>
        <w:t xml:space="preserve">และ ระบบ </w:t>
      </w:r>
      <w:r w:rsidR="00B87C02" w:rsidRPr="00B87C02">
        <w:rPr>
          <w:rFonts w:ascii="TH SarabunIT๙" w:hAnsi="TH SarabunIT๙" w:cs="TH SarabunIT๙"/>
          <w:sz w:val="32"/>
          <w:szCs w:val="32"/>
        </w:rPr>
        <w:t>New e</w:t>
      </w:r>
      <w:r w:rsidR="00B87C02" w:rsidRPr="00B87C02">
        <w:rPr>
          <w:rFonts w:ascii="TH SarabunIT๙" w:hAnsi="TH SarabunIT๙" w:cs="TH SarabunIT๙"/>
          <w:sz w:val="32"/>
          <w:szCs w:val="32"/>
          <w:cs/>
        </w:rPr>
        <w:t>-</w:t>
      </w:r>
      <w:r w:rsidR="00B87C02" w:rsidRPr="00B87C02">
        <w:rPr>
          <w:rFonts w:ascii="TH SarabunIT๙" w:hAnsi="TH SarabunIT๙" w:cs="TH SarabunIT๙"/>
          <w:sz w:val="32"/>
          <w:szCs w:val="32"/>
        </w:rPr>
        <w:t>LAAS</w:t>
      </w:r>
      <w:r w:rsidR="00B87C02">
        <w:rPr>
          <w:rFonts w:ascii="TH SarabunIT๙" w:hAnsi="TH SarabunIT๙" w:cs="TH SarabunIT๙" w:hint="cs"/>
          <w:sz w:val="32"/>
          <w:szCs w:val="32"/>
          <w:cs/>
        </w:rPr>
        <w:t xml:space="preserve"> เกิดการขัดข่องและปรับปรุงระบบ </w:t>
      </w:r>
      <w:r w:rsidR="00B87C02" w:rsidRPr="00B87C02">
        <w:rPr>
          <w:rFonts w:ascii="TH SarabunIT๙" w:hAnsi="TH SarabunIT๙" w:cs="TH SarabunIT๙"/>
          <w:sz w:val="32"/>
          <w:szCs w:val="32"/>
        </w:rPr>
        <w:t>New e</w:t>
      </w:r>
      <w:r w:rsidR="00B87C02" w:rsidRPr="00B87C02">
        <w:rPr>
          <w:rFonts w:ascii="TH SarabunIT๙" w:hAnsi="TH SarabunIT๙" w:cs="TH SarabunIT๙"/>
          <w:sz w:val="32"/>
          <w:szCs w:val="32"/>
          <w:cs/>
        </w:rPr>
        <w:t>-</w:t>
      </w:r>
      <w:r w:rsidR="00B87C02" w:rsidRPr="00B87C02">
        <w:rPr>
          <w:rFonts w:ascii="TH SarabunIT๙" w:hAnsi="TH SarabunIT๙" w:cs="TH SarabunIT๙"/>
          <w:sz w:val="32"/>
          <w:szCs w:val="32"/>
        </w:rPr>
        <w:t>LAAS</w:t>
      </w:r>
      <w:r w:rsidR="00B87C02">
        <w:rPr>
          <w:rFonts w:ascii="TH SarabunIT๙" w:hAnsi="TH SarabunIT๙" w:cs="TH SarabunIT๙" w:hint="cs"/>
          <w:sz w:val="32"/>
          <w:szCs w:val="32"/>
          <w:cs/>
        </w:rPr>
        <w:t xml:space="preserve"> บ่อยครั้งทำให้ข้อมูลเบิกจ่ายช้าล่า</w:t>
      </w:r>
    </w:p>
    <w:p w14:paraId="3D4429E7" w14:textId="1F3077EB" w:rsidR="00D25D00" w:rsidRPr="00726039" w:rsidRDefault="00D25D00" w:rsidP="00434F61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726039">
        <w:rPr>
          <w:rFonts w:ascii="TH SarabunIT๙" w:hAnsi="TH SarabunIT๙" w:cs="TH SarabunIT๙"/>
          <w:sz w:val="32"/>
          <w:szCs w:val="32"/>
          <w:cs/>
        </w:rPr>
        <w:tab/>
        <w:t>4. การเปลี่ยนแปลงงานหน้างาน</w:t>
      </w:r>
      <w:r w:rsidR="00720AC1" w:rsidRPr="00726039">
        <w:rPr>
          <w:rFonts w:ascii="TH SarabunIT๙" w:hAnsi="TH SarabunIT๙" w:cs="TH SarabunIT๙"/>
          <w:sz w:val="32"/>
          <w:szCs w:val="32"/>
          <w:cs/>
        </w:rPr>
        <w:t xml:space="preserve"> การส่งมอบงานที่ไม่มีคุณภาพ หรืองานที่ส่งมอบไม่ถูกต้องตามหลักวิชาช่างและตามที่กำหนดในแบบรูป ตลอดจน</w:t>
      </w:r>
      <w:r w:rsidRPr="00726039">
        <w:rPr>
          <w:rFonts w:ascii="TH SarabunIT๙" w:hAnsi="TH SarabunIT๙" w:cs="TH SarabunIT๙"/>
          <w:sz w:val="32"/>
          <w:szCs w:val="32"/>
          <w:cs/>
        </w:rPr>
        <w:t>ปัญหาจากผู้รับจ้าง เช่น ผู้รับจ้างไม่เข้าดำเนินงาน</w:t>
      </w:r>
      <w:r w:rsidR="009D2661" w:rsidRPr="00726039">
        <w:rPr>
          <w:rFonts w:ascii="TH SarabunIT๙" w:hAnsi="TH SarabunIT๙" w:cs="TH SarabunIT๙"/>
          <w:sz w:val="32"/>
          <w:szCs w:val="32"/>
          <w:cs/>
        </w:rPr>
        <w:t>ตาม</w:t>
      </w:r>
      <w:r w:rsidR="00720AC1" w:rsidRPr="00726039">
        <w:rPr>
          <w:rFonts w:ascii="TH SarabunIT๙" w:hAnsi="TH SarabunIT๙" w:cs="TH SarabunIT๙"/>
          <w:sz w:val="32"/>
          <w:szCs w:val="32"/>
          <w:cs/>
        </w:rPr>
        <w:t>ที่</w:t>
      </w:r>
      <w:r w:rsidR="009D2661" w:rsidRPr="00726039">
        <w:rPr>
          <w:rFonts w:ascii="TH SarabunIT๙" w:hAnsi="TH SarabunIT๙" w:cs="TH SarabunIT๙"/>
          <w:sz w:val="32"/>
          <w:szCs w:val="32"/>
          <w:cs/>
        </w:rPr>
        <w:t>กำหนด</w:t>
      </w:r>
      <w:r w:rsidRPr="0072603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20AC1" w:rsidRPr="00726039">
        <w:rPr>
          <w:rFonts w:ascii="TH SarabunIT๙" w:hAnsi="TH SarabunIT๙" w:cs="TH SarabunIT๙"/>
          <w:sz w:val="32"/>
          <w:szCs w:val="32"/>
          <w:cs/>
        </w:rPr>
        <w:t>ทำ</w:t>
      </w:r>
      <w:r w:rsidR="009D2661" w:rsidRPr="00726039">
        <w:rPr>
          <w:rFonts w:ascii="TH SarabunIT๙" w:hAnsi="TH SarabunIT๙" w:cs="TH SarabunIT๙"/>
          <w:sz w:val="32"/>
          <w:szCs w:val="32"/>
          <w:cs/>
        </w:rPr>
        <w:t>ให้การดำเนินงานเป็นไปอย่างล่าช้าจนไม่สามารถส่งมอบงานได้ตามเวลาที่กำหนด</w:t>
      </w:r>
      <w:r w:rsidR="00720AC1" w:rsidRPr="00726039">
        <w:rPr>
          <w:rFonts w:ascii="TH SarabunIT๙" w:hAnsi="TH SarabunIT๙" w:cs="TH SarabunIT๙"/>
          <w:sz w:val="32"/>
          <w:szCs w:val="32"/>
          <w:cs/>
        </w:rPr>
        <w:t xml:space="preserve"> ซึ่ง</w:t>
      </w:r>
      <w:r w:rsidR="00897FBA" w:rsidRPr="00726039">
        <w:rPr>
          <w:rFonts w:ascii="TH SarabunIT๙" w:hAnsi="TH SarabunIT๙" w:cs="TH SarabunIT๙"/>
          <w:sz w:val="32"/>
          <w:szCs w:val="32"/>
          <w:cs/>
        </w:rPr>
        <w:t>เป็นอุปสรรคอย่างยิ่งในการบริหารสัญญา</w:t>
      </w:r>
    </w:p>
    <w:p w14:paraId="61803186" w14:textId="77777777" w:rsidR="003E7967" w:rsidRPr="00726039" w:rsidRDefault="003E7967" w:rsidP="00434F61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631C9E7" w14:textId="7AA6B2D3" w:rsidR="008650A8" w:rsidRPr="00726039" w:rsidRDefault="008650A8" w:rsidP="00434F61">
      <w:pPr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726039">
        <w:rPr>
          <w:rFonts w:ascii="TH SarabunIT๙" w:hAnsi="TH SarabunIT๙" w:cs="TH SarabunIT๙"/>
          <w:sz w:val="32"/>
          <w:szCs w:val="32"/>
        </w:rPr>
        <w:tab/>
      </w:r>
      <w:r w:rsidRPr="00726039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ข้อเสนอแนะการพัฒนาปรับปรุงการจัดซื้อจัดจ้าง</w:t>
      </w:r>
    </w:p>
    <w:p w14:paraId="68273EE3" w14:textId="15AD5E47" w:rsidR="008650A8" w:rsidRPr="00726039" w:rsidRDefault="008650A8" w:rsidP="00434F61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726039">
        <w:rPr>
          <w:rFonts w:ascii="TH SarabunIT๙" w:hAnsi="TH SarabunIT๙" w:cs="TH SarabunIT๙"/>
          <w:sz w:val="32"/>
          <w:szCs w:val="32"/>
          <w:cs/>
        </w:rPr>
        <w:tab/>
        <w:t>1. กรณีการจัดซื้อจัดจ้าง</w:t>
      </w:r>
      <w:r w:rsidR="007905FF" w:rsidRPr="00726039">
        <w:rPr>
          <w:rFonts w:ascii="TH SarabunIT๙" w:hAnsi="TH SarabunIT๙" w:cs="TH SarabunIT๙"/>
          <w:sz w:val="32"/>
          <w:szCs w:val="32"/>
          <w:cs/>
        </w:rPr>
        <w:t xml:space="preserve">ที่จำเป็นเร่งด่วน </w:t>
      </w:r>
      <w:r w:rsidRPr="00726039">
        <w:rPr>
          <w:rFonts w:ascii="TH SarabunIT๙" w:hAnsi="TH SarabunIT๙" w:cs="TH SarabunIT๙"/>
          <w:sz w:val="32"/>
          <w:szCs w:val="32"/>
          <w:cs/>
        </w:rPr>
        <w:t>ให้สำนัก/กอง</w:t>
      </w:r>
      <w:r w:rsidR="00B87C0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26039">
        <w:rPr>
          <w:rFonts w:ascii="TH SarabunIT๙" w:hAnsi="TH SarabunIT๙" w:cs="TH SarabunIT๙"/>
          <w:sz w:val="32"/>
          <w:szCs w:val="32"/>
          <w:cs/>
        </w:rPr>
        <w:t>เจ้าของเรื่อง เร่งประสานกองคลังดำเนินการโดยเร็วที่สุด</w:t>
      </w:r>
    </w:p>
    <w:p w14:paraId="3710842B" w14:textId="6DB5BB9C" w:rsidR="008650A8" w:rsidRPr="00726039" w:rsidRDefault="008650A8" w:rsidP="00B87C02">
      <w:pPr>
        <w:rPr>
          <w:rFonts w:ascii="TH SarabunIT๙" w:hAnsi="TH SarabunIT๙" w:cs="TH SarabunIT๙"/>
          <w:sz w:val="32"/>
          <w:szCs w:val="32"/>
        </w:rPr>
      </w:pPr>
      <w:r w:rsidRPr="00726039">
        <w:rPr>
          <w:rFonts w:ascii="TH SarabunIT๙" w:hAnsi="TH SarabunIT๙" w:cs="TH SarabunIT๙"/>
          <w:sz w:val="32"/>
          <w:szCs w:val="32"/>
          <w:cs/>
        </w:rPr>
        <w:tab/>
      </w:r>
      <w:r w:rsidR="00D25D00" w:rsidRPr="00726039">
        <w:rPr>
          <w:rFonts w:ascii="TH SarabunIT๙" w:hAnsi="TH SarabunIT๙" w:cs="TH SarabunIT๙"/>
          <w:sz w:val="32"/>
          <w:szCs w:val="32"/>
          <w:cs/>
        </w:rPr>
        <w:t>2</w:t>
      </w:r>
      <w:r w:rsidRPr="00726039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="00C110ED" w:rsidRPr="00726039">
        <w:rPr>
          <w:rFonts w:ascii="TH SarabunIT๙" w:hAnsi="TH SarabunIT๙" w:cs="TH SarabunIT๙"/>
          <w:sz w:val="32"/>
          <w:szCs w:val="32"/>
          <w:cs/>
        </w:rPr>
        <w:t xml:space="preserve">ส่งบุคลากรที่ปฏิบัติงานด้านการจัดซื้อจัดจ้างและการบริหารพัสดุ เข้ารับการฝึกอบรม </w:t>
      </w:r>
      <w:r w:rsidR="0017016A" w:rsidRPr="00726039">
        <w:rPr>
          <w:rFonts w:ascii="TH SarabunIT๙" w:hAnsi="TH SarabunIT๙" w:cs="TH SarabunIT๙"/>
          <w:sz w:val="32"/>
          <w:szCs w:val="32"/>
          <w:cs/>
        </w:rPr>
        <w:t>เพื่อ</w:t>
      </w:r>
      <w:r w:rsidR="00C110ED" w:rsidRPr="00726039">
        <w:rPr>
          <w:rFonts w:ascii="TH SarabunIT๙" w:hAnsi="TH SarabunIT๙" w:cs="TH SarabunIT๙"/>
          <w:sz w:val="32"/>
          <w:szCs w:val="32"/>
          <w:cs/>
        </w:rPr>
        <w:t>เพิ่มทักษะความรู้ ความเข้าใจเกี่ยวกับระเบียบ</w:t>
      </w:r>
      <w:r w:rsidR="00350B2A" w:rsidRPr="00726039">
        <w:rPr>
          <w:rFonts w:ascii="TH SarabunIT๙" w:hAnsi="TH SarabunIT๙" w:cs="TH SarabunIT๙"/>
          <w:sz w:val="32"/>
          <w:szCs w:val="32"/>
          <w:cs/>
        </w:rPr>
        <w:t>ฯ</w:t>
      </w:r>
      <w:r w:rsidR="00C110ED" w:rsidRPr="0072603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7016A" w:rsidRPr="00726039">
        <w:rPr>
          <w:rFonts w:ascii="TH SarabunIT๙" w:hAnsi="TH SarabunIT๙" w:cs="TH SarabunIT๙"/>
          <w:sz w:val="32"/>
          <w:szCs w:val="32"/>
          <w:cs/>
        </w:rPr>
        <w:t>และกฎหมายที่เกี่ยวข้อง</w:t>
      </w:r>
      <w:r w:rsidR="00C110ED" w:rsidRPr="00726039">
        <w:rPr>
          <w:rFonts w:ascii="TH SarabunIT๙" w:hAnsi="TH SarabunIT๙" w:cs="TH SarabunIT๙"/>
          <w:sz w:val="32"/>
          <w:szCs w:val="32"/>
          <w:cs/>
        </w:rPr>
        <w:t xml:space="preserve"> อย่างต่อเนื่อง</w:t>
      </w:r>
      <w:r w:rsidR="00B87C02">
        <w:rPr>
          <w:rFonts w:ascii="TH SarabunIT๙" w:hAnsi="TH SarabunIT๙" w:cs="TH SarabunIT๙"/>
          <w:sz w:val="32"/>
          <w:szCs w:val="32"/>
          <w:cs/>
        </w:rPr>
        <w:br/>
      </w:r>
      <w:r w:rsidR="00B87C02">
        <w:rPr>
          <w:rFonts w:ascii="TH SarabunIT๙" w:hAnsi="TH SarabunIT๙" w:cs="TH SarabunIT๙" w:hint="cs"/>
          <w:sz w:val="32"/>
          <w:szCs w:val="32"/>
          <w:cs/>
        </w:rPr>
        <w:t xml:space="preserve">           ๓. </w:t>
      </w:r>
      <w:r w:rsidR="00C110ED" w:rsidRPr="0072603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87C02" w:rsidRPr="00B87C02">
        <w:rPr>
          <w:rFonts w:ascii="TH SarabunIT๙" w:hAnsi="TH SarabunIT๙" w:cs="TH SarabunIT๙"/>
          <w:sz w:val="32"/>
          <w:szCs w:val="32"/>
          <w:cs/>
        </w:rPr>
        <w:t xml:space="preserve">ระบบ </w:t>
      </w:r>
      <w:r w:rsidR="00B87C02" w:rsidRPr="00B87C02">
        <w:rPr>
          <w:rFonts w:ascii="TH SarabunIT๙" w:hAnsi="TH SarabunIT๙" w:cs="TH SarabunIT๙"/>
          <w:sz w:val="32"/>
          <w:szCs w:val="32"/>
        </w:rPr>
        <w:t>New e</w:t>
      </w:r>
      <w:r w:rsidR="00B87C02" w:rsidRPr="00B87C02">
        <w:rPr>
          <w:rFonts w:ascii="TH SarabunIT๙" w:hAnsi="TH SarabunIT๙" w:cs="TH SarabunIT๙"/>
          <w:sz w:val="32"/>
          <w:szCs w:val="32"/>
          <w:cs/>
        </w:rPr>
        <w:t>-</w:t>
      </w:r>
      <w:r w:rsidR="00B87C02" w:rsidRPr="00B87C02">
        <w:rPr>
          <w:rFonts w:ascii="TH SarabunIT๙" w:hAnsi="TH SarabunIT๙" w:cs="TH SarabunIT๙"/>
          <w:sz w:val="32"/>
          <w:szCs w:val="32"/>
        </w:rPr>
        <w:t>LAAS</w:t>
      </w:r>
      <w:r w:rsidR="00B87C02">
        <w:rPr>
          <w:rFonts w:ascii="TH SarabunIT๙" w:hAnsi="TH SarabunIT๙" w:cs="TH SarabunIT๙" w:hint="cs"/>
          <w:sz w:val="32"/>
          <w:szCs w:val="32"/>
          <w:cs/>
        </w:rPr>
        <w:t xml:space="preserve"> ควรปรับปรุง</w:t>
      </w:r>
    </w:p>
    <w:p w14:paraId="79C3876F" w14:textId="2D871ED4" w:rsidR="008650A8" w:rsidRPr="00726039" w:rsidRDefault="008650A8" w:rsidP="00434F61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726039">
        <w:rPr>
          <w:rFonts w:ascii="TH SarabunIT๙" w:hAnsi="TH SarabunIT๙" w:cs="TH SarabunIT๙"/>
          <w:sz w:val="32"/>
          <w:szCs w:val="32"/>
          <w:cs/>
        </w:rPr>
        <w:tab/>
      </w:r>
    </w:p>
    <w:p w14:paraId="08718DC2" w14:textId="11127BC0" w:rsidR="008650A8" w:rsidRPr="00726039" w:rsidRDefault="008650A8" w:rsidP="00434F61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726039">
        <w:rPr>
          <w:rFonts w:ascii="TH SarabunIT๙" w:hAnsi="TH SarabunIT๙" w:cs="TH SarabunIT๙"/>
          <w:sz w:val="32"/>
          <w:szCs w:val="32"/>
          <w:cs/>
        </w:rPr>
        <w:tab/>
        <w:t>จึงเรียนมาเพื่อโปรดทราบ</w:t>
      </w:r>
      <w:r w:rsidR="0074032B" w:rsidRPr="0072603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26039">
        <w:rPr>
          <w:rFonts w:ascii="TH SarabunIT๙" w:hAnsi="TH SarabunIT๙" w:cs="TH SarabunIT๙"/>
          <w:sz w:val="32"/>
          <w:szCs w:val="32"/>
          <w:cs/>
        </w:rPr>
        <w:t>และแจ้งให้ผู้ที่เกี่ยวข้องทราบ เพื่อใช้เป็นข้อมูลในการดำเนินงานด้าน</w:t>
      </w:r>
      <w:r w:rsidR="00E11011" w:rsidRPr="00726039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726039">
        <w:rPr>
          <w:rFonts w:ascii="TH SarabunIT๙" w:hAnsi="TH SarabunIT๙" w:cs="TH SarabunIT๙"/>
          <w:sz w:val="32"/>
          <w:szCs w:val="32"/>
          <w:cs/>
        </w:rPr>
        <w:t>การจัดซื้อจัดจ้าง</w:t>
      </w:r>
      <w:r w:rsidR="0074032B" w:rsidRPr="00726039">
        <w:rPr>
          <w:rFonts w:ascii="TH SarabunIT๙" w:hAnsi="TH SarabunIT๙" w:cs="TH SarabunIT๙"/>
          <w:sz w:val="32"/>
          <w:szCs w:val="32"/>
          <w:cs/>
        </w:rPr>
        <w:t xml:space="preserve"> และขออนุญาตนำข้อมูลดังกล่าวเผยแพร่บนเว็บไซต์ของหน่วยงานต่อไป</w:t>
      </w:r>
    </w:p>
    <w:p w14:paraId="7839774A" w14:textId="77777777" w:rsidR="00536168" w:rsidRDefault="00536168" w:rsidP="008D7C29">
      <w:pPr>
        <w:ind w:left="2880" w:firstLine="720"/>
        <w:rPr>
          <w:rFonts w:ascii="TH SarabunPSK" w:hAnsi="TH SarabunPSK" w:cs="TH SarabunPSK"/>
          <w:sz w:val="40"/>
          <w:szCs w:val="40"/>
        </w:rPr>
      </w:pPr>
    </w:p>
    <w:p w14:paraId="61C103D7" w14:textId="77777777" w:rsidR="0094749F" w:rsidRPr="00726039" w:rsidRDefault="0094749F" w:rsidP="008D7C29">
      <w:pPr>
        <w:ind w:left="2880" w:firstLine="720"/>
        <w:rPr>
          <w:rFonts w:ascii="TH SarabunPSK" w:hAnsi="TH SarabunPSK" w:cs="TH SarabunPSK"/>
          <w:sz w:val="40"/>
          <w:szCs w:val="40"/>
        </w:rPr>
      </w:pPr>
    </w:p>
    <w:p w14:paraId="2AC11C18" w14:textId="77777777" w:rsidR="0094749F" w:rsidRPr="00E16CC4" w:rsidRDefault="0094749F" w:rsidP="008D7C29">
      <w:pPr>
        <w:ind w:left="2880" w:firstLine="720"/>
        <w:rPr>
          <w:rFonts w:ascii="TH SarabunPSK" w:hAnsi="TH SarabunPSK" w:cs="TH SarabunPSK"/>
          <w:sz w:val="40"/>
          <w:szCs w:val="40"/>
        </w:rPr>
      </w:pPr>
    </w:p>
    <w:p w14:paraId="1F25DF55" w14:textId="77777777" w:rsidR="00536168" w:rsidRDefault="00536168" w:rsidP="008D7C29">
      <w:pPr>
        <w:ind w:left="2880" w:firstLine="720"/>
        <w:rPr>
          <w:rFonts w:ascii="TH SarabunPSK" w:hAnsi="TH SarabunPSK" w:cs="TH SarabunPSK"/>
          <w:sz w:val="32"/>
          <w:szCs w:val="32"/>
        </w:rPr>
      </w:pPr>
    </w:p>
    <w:p w14:paraId="7355BC79" w14:textId="77777777" w:rsidR="00745B54" w:rsidRPr="00C860D5" w:rsidRDefault="00745B54" w:rsidP="00745B54">
      <w:pPr>
        <w:rPr>
          <w:rFonts w:ascii="TH SarabunPSK" w:hAnsi="TH SarabunPSK" w:cs="TH SarabunPSK"/>
          <w:sz w:val="32"/>
          <w:szCs w:val="32"/>
        </w:rPr>
      </w:pPr>
    </w:p>
    <w:p w14:paraId="3B2C7401" w14:textId="77777777" w:rsidR="00CB1652" w:rsidRPr="009E34C4" w:rsidRDefault="00CB1652" w:rsidP="000C0E84">
      <w:pPr>
        <w:tabs>
          <w:tab w:val="left" w:pos="1701"/>
        </w:tabs>
        <w:spacing w:before="120"/>
        <w:ind w:firstLine="1418"/>
        <w:rPr>
          <w:rFonts w:ascii="TH SarabunPSK" w:hAnsi="TH SarabunPSK" w:cs="TH SarabunPSK"/>
          <w:sz w:val="32"/>
          <w:szCs w:val="32"/>
        </w:rPr>
      </w:pPr>
    </w:p>
    <w:p w14:paraId="336B228E" w14:textId="77777777" w:rsidR="00CB1652" w:rsidRPr="00C860D5" w:rsidRDefault="00CB1652" w:rsidP="00CB1652">
      <w:pPr>
        <w:tabs>
          <w:tab w:val="left" w:pos="1701"/>
        </w:tabs>
        <w:spacing w:before="120"/>
        <w:ind w:firstLine="1418"/>
        <w:jc w:val="center"/>
        <w:rPr>
          <w:rFonts w:ascii="TH SarabunPSK" w:hAnsi="TH SarabunPSK" w:cs="TH SarabunPSK"/>
          <w:sz w:val="32"/>
          <w:szCs w:val="32"/>
        </w:rPr>
      </w:pPr>
    </w:p>
    <w:p w14:paraId="30197369" w14:textId="77777777" w:rsidR="00DA0A90" w:rsidRPr="00C860D5" w:rsidRDefault="00DA0A90" w:rsidP="004E72F6">
      <w:pPr>
        <w:spacing w:before="120"/>
        <w:rPr>
          <w:rFonts w:ascii="TH SarabunPSK" w:hAnsi="TH SarabunPSK" w:cs="TH SarabunPSK"/>
          <w:sz w:val="32"/>
          <w:szCs w:val="32"/>
        </w:rPr>
      </w:pPr>
    </w:p>
    <w:p w14:paraId="5B6D441B" w14:textId="77777777" w:rsidR="00745B54" w:rsidRPr="00C860D5" w:rsidRDefault="00745B54" w:rsidP="004E72F6">
      <w:pPr>
        <w:spacing w:before="120"/>
        <w:rPr>
          <w:rFonts w:ascii="TH SarabunPSK" w:hAnsi="TH SarabunPSK" w:cs="TH SarabunPSK"/>
          <w:sz w:val="32"/>
          <w:szCs w:val="32"/>
        </w:rPr>
      </w:pPr>
    </w:p>
    <w:p w14:paraId="09DAAC29" w14:textId="77777777" w:rsidR="00745B54" w:rsidRPr="00C860D5" w:rsidRDefault="00745B54" w:rsidP="004E72F6">
      <w:pPr>
        <w:spacing w:before="120"/>
        <w:rPr>
          <w:rFonts w:ascii="TH SarabunPSK" w:hAnsi="TH SarabunPSK" w:cs="TH SarabunPSK"/>
          <w:sz w:val="32"/>
          <w:szCs w:val="32"/>
        </w:rPr>
      </w:pPr>
    </w:p>
    <w:p w14:paraId="250B4709" w14:textId="77777777" w:rsidR="00745B54" w:rsidRPr="00C860D5" w:rsidRDefault="00745B54" w:rsidP="004E72F6">
      <w:pPr>
        <w:spacing w:before="120"/>
        <w:rPr>
          <w:rFonts w:ascii="TH SarabunPSK" w:hAnsi="TH SarabunPSK" w:cs="TH SarabunPSK"/>
          <w:sz w:val="32"/>
          <w:szCs w:val="32"/>
        </w:rPr>
      </w:pPr>
    </w:p>
    <w:p w14:paraId="3CB0E934" w14:textId="77777777" w:rsidR="00745B54" w:rsidRPr="00C860D5" w:rsidRDefault="00745B54" w:rsidP="004E72F6">
      <w:pPr>
        <w:spacing w:before="120"/>
        <w:rPr>
          <w:rFonts w:ascii="TH SarabunPSK" w:hAnsi="TH SarabunPSK" w:cs="TH SarabunPSK"/>
          <w:sz w:val="32"/>
          <w:szCs w:val="32"/>
          <w:cs/>
        </w:rPr>
      </w:pPr>
    </w:p>
    <w:sectPr w:rsidR="00745B54" w:rsidRPr="00C860D5" w:rsidSect="00DF174B">
      <w:headerReference w:type="even" r:id="rId8"/>
      <w:pgSz w:w="11906" w:h="16838" w:code="9"/>
      <w:pgMar w:top="568" w:right="1134" w:bottom="426" w:left="1701" w:header="1418" w:footer="720" w:gutter="0"/>
      <w:pgNumType w:fmt="thaiNumber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030C74" w14:textId="77777777" w:rsidR="00FC7980" w:rsidRDefault="00FC7980">
      <w:r>
        <w:separator/>
      </w:r>
    </w:p>
  </w:endnote>
  <w:endnote w:type="continuationSeparator" w:id="0">
    <w:p w14:paraId="0DFC60AD" w14:textId="77777777" w:rsidR="00FC7980" w:rsidRDefault="00FC7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DE66C0" w14:textId="77777777" w:rsidR="00FC7980" w:rsidRDefault="00FC7980">
      <w:r>
        <w:separator/>
      </w:r>
    </w:p>
  </w:footnote>
  <w:footnote w:type="continuationSeparator" w:id="0">
    <w:p w14:paraId="2B819F56" w14:textId="77777777" w:rsidR="00FC7980" w:rsidRDefault="00FC79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C7C4C4" w14:textId="77777777" w:rsidR="0011624D" w:rsidRDefault="003C4594" w:rsidP="00D6626B">
    <w:pPr>
      <w:pStyle w:val="a5"/>
      <w:framePr w:wrap="around" w:vAnchor="text" w:hAnchor="margin" w:xAlign="center" w:y="1"/>
      <w:rPr>
        <w:rStyle w:val="a6"/>
      </w:rPr>
    </w:pPr>
    <w:r>
      <w:rPr>
        <w:rStyle w:val="a6"/>
        <w:cs/>
      </w:rPr>
      <w:fldChar w:fldCharType="begin"/>
    </w:r>
    <w:r w:rsidR="0011624D">
      <w:rPr>
        <w:rStyle w:val="a6"/>
      </w:rPr>
      <w:instrText xml:space="preserve">PAGE  </w:instrText>
    </w:r>
    <w:r>
      <w:rPr>
        <w:rStyle w:val="a6"/>
        <w:cs/>
      </w:rPr>
      <w:fldChar w:fldCharType="end"/>
    </w:r>
  </w:p>
  <w:p w14:paraId="3CD48A1D" w14:textId="77777777" w:rsidR="0011624D" w:rsidRDefault="0011624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90A0C"/>
    <w:multiLevelType w:val="hybridMultilevel"/>
    <w:tmpl w:val="ECCA8798"/>
    <w:lvl w:ilvl="0" w:tplc="AA7C081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2C712C88"/>
    <w:multiLevelType w:val="hybridMultilevel"/>
    <w:tmpl w:val="B62E90C2"/>
    <w:lvl w:ilvl="0" w:tplc="9A0C38FE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4D7C6268"/>
    <w:multiLevelType w:val="hybridMultilevel"/>
    <w:tmpl w:val="A1A6FBCA"/>
    <w:lvl w:ilvl="0" w:tplc="F1D047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3614743"/>
    <w:multiLevelType w:val="hybridMultilevel"/>
    <w:tmpl w:val="E6AE640C"/>
    <w:lvl w:ilvl="0" w:tplc="24BA3656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rdia New" w:eastAsia="Times New Roman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124"/>
    <w:rsid w:val="0000042E"/>
    <w:rsid w:val="000009B3"/>
    <w:rsid w:val="000031AE"/>
    <w:rsid w:val="00003810"/>
    <w:rsid w:val="0000623E"/>
    <w:rsid w:val="000071A7"/>
    <w:rsid w:val="0000735D"/>
    <w:rsid w:val="00010336"/>
    <w:rsid w:val="00010F40"/>
    <w:rsid w:val="000123C5"/>
    <w:rsid w:val="000129D8"/>
    <w:rsid w:val="00014A28"/>
    <w:rsid w:val="000167D2"/>
    <w:rsid w:val="000172D2"/>
    <w:rsid w:val="000243BA"/>
    <w:rsid w:val="00026103"/>
    <w:rsid w:val="00030AF1"/>
    <w:rsid w:val="00033BF7"/>
    <w:rsid w:val="00035F13"/>
    <w:rsid w:val="00037FA3"/>
    <w:rsid w:val="00041424"/>
    <w:rsid w:val="00042388"/>
    <w:rsid w:val="000461ED"/>
    <w:rsid w:val="000463DF"/>
    <w:rsid w:val="0004717E"/>
    <w:rsid w:val="00060372"/>
    <w:rsid w:val="00061351"/>
    <w:rsid w:val="0006244F"/>
    <w:rsid w:val="00062B91"/>
    <w:rsid w:val="000638F8"/>
    <w:rsid w:val="0006583D"/>
    <w:rsid w:val="00067E17"/>
    <w:rsid w:val="0007111C"/>
    <w:rsid w:val="00073733"/>
    <w:rsid w:val="00073744"/>
    <w:rsid w:val="000759D5"/>
    <w:rsid w:val="00076780"/>
    <w:rsid w:val="00077583"/>
    <w:rsid w:val="00080CE5"/>
    <w:rsid w:val="00083161"/>
    <w:rsid w:val="00085CE5"/>
    <w:rsid w:val="000869DB"/>
    <w:rsid w:val="000878E2"/>
    <w:rsid w:val="00093CD1"/>
    <w:rsid w:val="00094C3F"/>
    <w:rsid w:val="00097581"/>
    <w:rsid w:val="000A177B"/>
    <w:rsid w:val="000A36D2"/>
    <w:rsid w:val="000B0526"/>
    <w:rsid w:val="000B08B0"/>
    <w:rsid w:val="000B400B"/>
    <w:rsid w:val="000B5F9E"/>
    <w:rsid w:val="000C0D57"/>
    <w:rsid w:val="000C0E84"/>
    <w:rsid w:val="000C3864"/>
    <w:rsid w:val="000C42E0"/>
    <w:rsid w:val="000C5F67"/>
    <w:rsid w:val="000C678A"/>
    <w:rsid w:val="000D041F"/>
    <w:rsid w:val="000D2429"/>
    <w:rsid w:val="000D3485"/>
    <w:rsid w:val="000D3C5A"/>
    <w:rsid w:val="000D658D"/>
    <w:rsid w:val="000D67C6"/>
    <w:rsid w:val="000D714A"/>
    <w:rsid w:val="000E15D1"/>
    <w:rsid w:val="000E21B7"/>
    <w:rsid w:val="000E5C2F"/>
    <w:rsid w:val="000E7C89"/>
    <w:rsid w:val="000F0536"/>
    <w:rsid w:val="000F31CE"/>
    <w:rsid w:val="000F5265"/>
    <w:rsid w:val="000F6655"/>
    <w:rsid w:val="000F678D"/>
    <w:rsid w:val="00100AB3"/>
    <w:rsid w:val="001016F6"/>
    <w:rsid w:val="001026BA"/>
    <w:rsid w:val="00102FEC"/>
    <w:rsid w:val="00105E1F"/>
    <w:rsid w:val="001064BF"/>
    <w:rsid w:val="0010792D"/>
    <w:rsid w:val="00107DC9"/>
    <w:rsid w:val="00110D26"/>
    <w:rsid w:val="0011126C"/>
    <w:rsid w:val="001119EA"/>
    <w:rsid w:val="00113C1D"/>
    <w:rsid w:val="00113D36"/>
    <w:rsid w:val="00113DB2"/>
    <w:rsid w:val="00114FAB"/>
    <w:rsid w:val="001154FA"/>
    <w:rsid w:val="0011566C"/>
    <w:rsid w:val="0011624D"/>
    <w:rsid w:val="00121B96"/>
    <w:rsid w:val="00121D7A"/>
    <w:rsid w:val="001258AF"/>
    <w:rsid w:val="00130333"/>
    <w:rsid w:val="00131DBB"/>
    <w:rsid w:val="00133B35"/>
    <w:rsid w:val="00134410"/>
    <w:rsid w:val="001369EB"/>
    <w:rsid w:val="00140820"/>
    <w:rsid w:val="00141393"/>
    <w:rsid w:val="00150D41"/>
    <w:rsid w:val="0015255A"/>
    <w:rsid w:val="0015628B"/>
    <w:rsid w:val="001568F3"/>
    <w:rsid w:val="001569A5"/>
    <w:rsid w:val="0016007E"/>
    <w:rsid w:val="00161EF9"/>
    <w:rsid w:val="00162138"/>
    <w:rsid w:val="00162351"/>
    <w:rsid w:val="00165EB0"/>
    <w:rsid w:val="001669FA"/>
    <w:rsid w:val="00166C0F"/>
    <w:rsid w:val="0017016A"/>
    <w:rsid w:val="00175EBB"/>
    <w:rsid w:val="00176778"/>
    <w:rsid w:val="001834E5"/>
    <w:rsid w:val="001839C5"/>
    <w:rsid w:val="00183AB8"/>
    <w:rsid w:val="00185938"/>
    <w:rsid w:val="00185C40"/>
    <w:rsid w:val="00192144"/>
    <w:rsid w:val="00193378"/>
    <w:rsid w:val="00193FB7"/>
    <w:rsid w:val="001948DE"/>
    <w:rsid w:val="001971B6"/>
    <w:rsid w:val="00197A95"/>
    <w:rsid w:val="001B1138"/>
    <w:rsid w:val="001B1769"/>
    <w:rsid w:val="001B3AA8"/>
    <w:rsid w:val="001B6933"/>
    <w:rsid w:val="001B7299"/>
    <w:rsid w:val="001B7E53"/>
    <w:rsid w:val="001C10FC"/>
    <w:rsid w:val="001C1DA3"/>
    <w:rsid w:val="001C22AB"/>
    <w:rsid w:val="001C39B3"/>
    <w:rsid w:val="001C3DA7"/>
    <w:rsid w:val="001C5AA7"/>
    <w:rsid w:val="001C749A"/>
    <w:rsid w:val="001D1461"/>
    <w:rsid w:val="001D1FAF"/>
    <w:rsid w:val="001D3458"/>
    <w:rsid w:val="001D54BA"/>
    <w:rsid w:val="001D6623"/>
    <w:rsid w:val="001E1AAD"/>
    <w:rsid w:val="001E308F"/>
    <w:rsid w:val="001E5A15"/>
    <w:rsid w:val="001E6658"/>
    <w:rsid w:val="001F0851"/>
    <w:rsid w:val="001F460B"/>
    <w:rsid w:val="001F5E85"/>
    <w:rsid w:val="0020281E"/>
    <w:rsid w:val="00203657"/>
    <w:rsid w:val="00204310"/>
    <w:rsid w:val="0021072D"/>
    <w:rsid w:val="002122D6"/>
    <w:rsid w:val="002148EA"/>
    <w:rsid w:val="0021517A"/>
    <w:rsid w:val="00216DE1"/>
    <w:rsid w:val="00216EEF"/>
    <w:rsid w:val="00222A95"/>
    <w:rsid w:val="00222E10"/>
    <w:rsid w:val="00223540"/>
    <w:rsid w:val="00224112"/>
    <w:rsid w:val="00224E8A"/>
    <w:rsid w:val="002267D5"/>
    <w:rsid w:val="00232C23"/>
    <w:rsid w:val="002330E3"/>
    <w:rsid w:val="002343FC"/>
    <w:rsid w:val="00234405"/>
    <w:rsid w:val="00235720"/>
    <w:rsid w:val="00236BCC"/>
    <w:rsid w:val="00237A4B"/>
    <w:rsid w:val="00243433"/>
    <w:rsid w:val="00243B2A"/>
    <w:rsid w:val="0024569E"/>
    <w:rsid w:val="00245CDF"/>
    <w:rsid w:val="002517FF"/>
    <w:rsid w:val="00257689"/>
    <w:rsid w:val="00261988"/>
    <w:rsid w:val="002657EE"/>
    <w:rsid w:val="00265CC6"/>
    <w:rsid w:val="0026677D"/>
    <w:rsid w:val="00266F49"/>
    <w:rsid w:val="00273AE9"/>
    <w:rsid w:val="002742FC"/>
    <w:rsid w:val="002747A4"/>
    <w:rsid w:val="0027524C"/>
    <w:rsid w:val="002759A3"/>
    <w:rsid w:val="00275B0B"/>
    <w:rsid w:val="00276479"/>
    <w:rsid w:val="00276DE4"/>
    <w:rsid w:val="00276F4B"/>
    <w:rsid w:val="002806FD"/>
    <w:rsid w:val="00280E1E"/>
    <w:rsid w:val="00282DD7"/>
    <w:rsid w:val="00285C5B"/>
    <w:rsid w:val="00285C7E"/>
    <w:rsid w:val="00286072"/>
    <w:rsid w:val="002860E0"/>
    <w:rsid w:val="00286EA8"/>
    <w:rsid w:val="0029412D"/>
    <w:rsid w:val="00295DD1"/>
    <w:rsid w:val="00296B91"/>
    <w:rsid w:val="002A290F"/>
    <w:rsid w:val="002A3DDC"/>
    <w:rsid w:val="002A5FDA"/>
    <w:rsid w:val="002A6672"/>
    <w:rsid w:val="002B2D63"/>
    <w:rsid w:val="002B3E97"/>
    <w:rsid w:val="002B68DA"/>
    <w:rsid w:val="002B7DCE"/>
    <w:rsid w:val="002C079F"/>
    <w:rsid w:val="002C31E1"/>
    <w:rsid w:val="002C3A9C"/>
    <w:rsid w:val="002C580E"/>
    <w:rsid w:val="002C5FA0"/>
    <w:rsid w:val="002C6806"/>
    <w:rsid w:val="002D0B89"/>
    <w:rsid w:val="002D2891"/>
    <w:rsid w:val="002D4B09"/>
    <w:rsid w:val="002D54AA"/>
    <w:rsid w:val="002E0907"/>
    <w:rsid w:val="002E1EB8"/>
    <w:rsid w:val="002E7CA7"/>
    <w:rsid w:val="002F0489"/>
    <w:rsid w:val="002F1E67"/>
    <w:rsid w:val="002F2089"/>
    <w:rsid w:val="002F31C1"/>
    <w:rsid w:val="002F4179"/>
    <w:rsid w:val="003055F0"/>
    <w:rsid w:val="003119DF"/>
    <w:rsid w:val="00313AE6"/>
    <w:rsid w:val="00322622"/>
    <w:rsid w:val="00325DD7"/>
    <w:rsid w:val="0032636C"/>
    <w:rsid w:val="00333026"/>
    <w:rsid w:val="0033404A"/>
    <w:rsid w:val="00334D9F"/>
    <w:rsid w:val="0033575E"/>
    <w:rsid w:val="003417AE"/>
    <w:rsid w:val="003427D7"/>
    <w:rsid w:val="00343552"/>
    <w:rsid w:val="003471A3"/>
    <w:rsid w:val="00350B2A"/>
    <w:rsid w:val="00352293"/>
    <w:rsid w:val="00360F1A"/>
    <w:rsid w:val="00362CDD"/>
    <w:rsid w:val="00366018"/>
    <w:rsid w:val="00370945"/>
    <w:rsid w:val="00371D5C"/>
    <w:rsid w:val="00372BF6"/>
    <w:rsid w:val="00372BFF"/>
    <w:rsid w:val="003735D4"/>
    <w:rsid w:val="00373859"/>
    <w:rsid w:val="003802F9"/>
    <w:rsid w:val="003827D8"/>
    <w:rsid w:val="00384A43"/>
    <w:rsid w:val="003851AF"/>
    <w:rsid w:val="00387B20"/>
    <w:rsid w:val="00391DE1"/>
    <w:rsid w:val="0039254C"/>
    <w:rsid w:val="00392EAF"/>
    <w:rsid w:val="00394923"/>
    <w:rsid w:val="0039783E"/>
    <w:rsid w:val="003A1DB0"/>
    <w:rsid w:val="003A3006"/>
    <w:rsid w:val="003A3E62"/>
    <w:rsid w:val="003A5D34"/>
    <w:rsid w:val="003A61E0"/>
    <w:rsid w:val="003A6630"/>
    <w:rsid w:val="003A6D15"/>
    <w:rsid w:val="003B0B81"/>
    <w:rsid w:val="003B1542"/>
    <w:rsid w:val="003B1BFF"/>
    <w:rsid w:val="003B365F"/>
    <w:rsid w:val="003B3E4E"/>
    <w:rsid w:val="003B569B"/>
    <w:rsid w:val="003C4594"/>
    <w:rsid w:val="003C47CC"/>
    <w:rsid w:val="003C5C57"/>
    <w:rsid w:val="003D011D"/>
    <w:rsid w:val="003D5361"/>
    <w:rsid w:val="003D70F2"/>
    <w:rsid w:val="003E04F3"/>
    <w:rsid w:val="003E3276"/>
    <w:rsid w:val="003E49B1"/>
    <w:rsid w:val="003E547D"/>
    <w:rsid w:val="003E7967"/>
    <w:rsid w:val="003F12DA"/>
    <w:rsid w:val="003F372D"/>
    <w:rsid w:val="003F46F8"/>
    <w:rsid w:val="003F5779"/>
    <w:rsid w:val="003F6E7B"/>
    <w:rsid w:val="00401127"/>
    <w:rsid w:val="004022CB"/>
    <w:rsid w:val="00402653"/>
    <w:rsid w:val="004069D5"/>
    <w:rsid w:val="00406E3B"/>
    <w:rsid w:val="00407BEE"/>
    <w:rsid w:val="00410190"/>
    <w:rsid w:val="00410ED0"/>
    <w:rsid w:val="00411F1A"/>
    <w:rsid w:val="00412276"/>
    <w:rsid w:val="004135ED"/>
    <w:rsid w:val="004204FD"/>
    <w:rsid w:val="00420ACC"/>
    <w:rsid w:val="00420DEB"/>
    <w:rsid w:val="00424C3C"/>
    <w:rsid w:val="0042593D"/>
    <w:rsid w:val="00426500"/>
    <w:rsid w:val="00426DAC"/>
    <w:rsid w:val="0043198E"/>
    <w:rsid w:val="0043259D"/>
    <w:rsid w:val="00434F61"/>
    <w:rsid w:val="004368DB"/>
    <w:rsid w:val="00437A21"/>
    <w:rsid w:val="00437A2D"/>
    <w:rsid w:val="00440E65"/>
    <w:rsid w:val="00442823"/>
    <w:rsid w:val="00444A11"/>
    <w:rsid w:val="00445605"/>
    <w:rsid w:val="0044663B"/>
    <w:rsid w:val="004470AA"/>
    <w:rsid w:val="00451BC7"/>
    <w:rsid w:val="00452CA7"/>
    <w:rsid w:val="0045432B"/>
    <w:rsid w:val="0045622A"/>
    <w:rsid w:val="00461B76"/>
    <w:rsid w:val="00462805"/>
    <w:rsid w:val="004631CD"/>
    <w:rsid w:val="00463A1E"/>
    <w:rsid w:val="004663D7"/>
    <w:rsid w:val="0046643F"/>
    <w:rsid w:val="00466B0F"/>
    <w:rsid w:val="00474CF6"/>
    <w:rsid w:val="0047712A"/>
    <w:rsid w:val="00480739"/>
    <w:rsid w:val="004810C4"/>
    <w:rsid w:val="00481BDA"/>
    <w:rsid w:val="00482CBD"/>
    <w:rsid w:val="004832CD"/>
    <w:rsid w:val="00486B07"/>
    <w:rsid w:val="0048758A"/>
    <w:rsid w:val="00490E39"/>
    <w:rsid w:val="00491859"/>
    <w:rsid w:val="0049411A"/>
    <w:rsid w:val="00497829"/>
    <w:rsid w:val="004A08C3"/>
    <w:rsid w:val="004A0C8B"/>
    <w:rsid w:val="004A12D3"/>
    <w:rsid w:val="004A1F90"/>
    <w:rsid w:val="004A3E49"/>
    <w:rsid w:val="004A4186"/>
    <w:rsid w:val="004A4EA6"/>
    <w:rsid w:val="004A773A"/>
    <w:rsid w:val="004B011A"/>
    <w:rsid w:val="004B1EC0"/>
    <w:rsid w:val="004B26FC"/>
    <w:rsid w:val="004B4D7E"/>
    <w:rsid w:val="004B4DC8"/>
    <w:rsid w:val="004B6243"/>
    <w:rsid w:val="004B6CAE"/>
    <w:rsid w:val="004B7815"/>
    <w:rsid w:val="004C4554"/>
    <w:rsid w:val="004C4867"/>
    <w:rsid w:val="004C5336"/>
    <w:rsid w:val="004C53C8"/>
    <w:rsid w:val="004D109C"/>
    <w:rsid w:val="004D3900"/>
    <w:rsid w:val="004D3FB8"/>
    <w:rsid w:val="004E3DB8"/>
    <w:rsid w:val="004E4C94"/>
    <w:rsid w:val="004E4FC6"/>
    <w:rsid w:val="004E6EF6"/>
    <w:rsid w:val="004E72F6"/>
    <w:rsid w:val="004F06E4"/>
    <w:rsid w:val="004F42BC"/>
    <w:rsid w:val="004F5A6D"/>
    <w:rsid w:val="004F6C37"/>
    <w:rsid w:val="00500FFC"/>
    <w:rsid w:val="0050111E"/>
    <w:rsid w:val="0050144B"/>
    <w:rsid w:val="00502B6D"/>
    <w:rsid w:val="00507B09"/>
    <w:rsid w:val="005103F5"/>
    <w:rsid w:val="00512B0C"/>
    <w:rsid w:val="00513B91"/>
    <w:rsid w:val="005149F3"/>
    <w:rsid w:val="00515597"/>
    <w:rsid w:val="00515867"/>
    <w:rsid w:val="00516776"/>
    <w:rsid w:val="00520778"/>
    <w:rsid w:val="005237CB"/>
    <w:rsid w:val="00530EB7"/>
    <w:rsid w:val="0053204E"/>
    <w:rsid w:val="0053513D"/>
    <w:rsid w:val="00535E84"/>
    <w:rsid w:val="00536168"/>
    <w:rsid w:val="005363EA"/>
    <w:rsid w:val="00544264"/>
    <w:rsid w:val="0054524D"/>
    <w:rsid w:val="00547ED0"/>
    <w:rsid w:val="005505FC"/>
    <w:rsid w:val="005506C2"/>
    <w:rsid w:val="00552D0C"/>
    <w:rsid w:val="0055560F"/>
    <w:rsid w:val="0055786E"/>
    <w:rsid w:val="00560D10"/>
    <w:rsid w:val="00562B9A"/>
    <w:rsid w:val="005759DD"/>
    <w:rsid w:val="00576853"/>
    <w:rsid w:val="00576930"/>
    <w:rsid w:val="005774CB"/>
    <w:rsid w:val="00580DE5"/>
    <w:rsid w:val="00581A11"/>
    <w:rsid w:val="00581AB2"/>
    <w:rsid w:val="00581DD4"/>
    <w:rsid w:val="00582E68"/>
    <w:rsid w:val="005832E0"/>
    <w:rsid w:val="005853A5"/>
    <w:rsid w:val="00585BEA"/>
    <w:rsid w:val="00586E2A"/>
    <w:rsid w:val="00587B82"/>
    <w:rsid w:val="005963C5"/>
    <w:rsid w:val="005A01EE"/>
    <w:rsid w:val="005A0D9B"/>
    <w:rsid w:val="005A200E"/>
    <w:rsid w:val="005A6671"/>
    <w:rsid w:val="005A72D8"/>
    <w:rsid w:val="005A7C3A"/>
    <w:rsid w:val="005B2997"/>
    <w:rsid w:val="005B2B8B"/>
    <w:rsid w:val="005B512A"/>
    <w:rsid w:val="005B52E8"/>
    <w:rsid w:val="005B60C5"/>
    <w:rsid w:val="005B6E1D"/>
    <w:rsid w:val="005C2508"/>
    <w:rsid w:val="005C4C4C"/>
    <w:rsid w:val="005D2E2A"/>
    <w:rsid w:val="005D6FC7"/>
    <w:rsid w:val="005D7BCE"/>
    <w:rsid w:val="005D7E72"/>
    <w:rsid w:val="005E0876"/>
    <w:rsid w:val="005E0DB1"/>
    <w:rsid w:val="005E5D6D"/>
    <w:rsid w:val="005E6D27"/>
    <w:rsid w:val="005F10B0"/>
    <w:rsid w:val="005F12A7"/>
    <w:rsid w:val="005F133F"/>
    <w:rsid w:val="005F3A78"/>
    <w:rsid w:val="005F4EE0"/>
    <w:rsid w:val="006004CC"/>
    <w:rsid w:val="006054D3"/>
    <w:rsid w:val="00607142"/>
    <w:rsid w:val="006234E1"/>
    <w:rsid w:val="0062399A"/>
    <w:rsid w:val="00623FB9"/>
    <w:rsid w:val="0062420D"/>
    <w:rsid w:val="006249E2"/>
    <w:rsid w:val="00626E46"/>
    <w:rsid w:val="00627B14"/>
    <w:rsid w:val="006305D0"/>
    <w:rsid w:val="006321D1"/>
    <w:rsid w:val="00632215"/>
    <w:rsid w:val="00632730"/>
    <w:rsid w:val="006360FD"/>
    <w:rsid w:val="006411D7"/>
    <w:rsid w:val="0064192C"/>
    <w:rsid w:val="006501AC"/>
    <w:rsid w:val="00651D34"/>
    <w:rsid w:val="006525E5"/>
    <w:rsid w:val="00652958"/>
    <w:rsid w:val="00654708"/>
    <w:rsid w:val="006568D7"/>
    <w:rsid w:val="00657EC6"/>
    <w:rsid w:val="006610B5"/>
    <w:rsid w:val="0066160E"/>
    <w:rsid w:val="00661E20"/>
    <w:rsid w:val="0066219D"/>
    <w:rsid w:val="00663870"/>
    <w:rsid w:val="00663F5C"/>
    <w:rsid w:val="006669D7"/>
    <w:rsid w:val="00667314"/>
    <w:rsid w:val="0066768E"/>
    <w:rsid w:val="00670032"/>
    <w:rsid w:val="00673B9E"/>
    <w:rsid w:val="00682ED8"/>
    <w:rsid w:val="00682FB5"/>
    <w:rsid w:val="0068348F"/>
    <w:rsid w:val="00684918"/>
    <w:rsid w:val="00684DFF"/>
    <w:rsid w:val="00691D8C"/>
    <w:rsid w:val="00692727"/>
    <w:rsid w:val="00694918"/>
    <w:rsid w:val="0069589F"/>
    <w:rsid w:val="00696EDE"/>
    <w:rsid w:val="00697617"/>
    <w:rsid w:val="006A0CE7"/>
    <w:rsid w:val="006A0DC1"/>
    <w:rsid w:val="006A0F09"/>
    <w:rsid w:val="006A14CF"/>
    <w:rsid w:val="006A4118"/>
    <w:rsid w:val="006A41EC"/>
    <w:rsid w:val="006B17F4"/>
    <w:rsid w:val="006B2637"/>
    <w:rsid w:val="006B6389"/>
    <w:rsid w:val="006C5708"/>
    <w:rsid w:val="006D0EB7"/>
    <w:rsid w:val="006D16F7"/>
    <w:rsid w:val="006D586E"/>
    <w:rsid w:val="006D70D3"/>
    <w:rsid w:val="006E0B86"/>
    <w:rsid w:val="006E4739"/>
    <w:rsid w:val="006E72EA"/>
    <w:rsid w:val="006E7639"/>
    <w:rsid w:val="006F17F3"/>
    <w:rsid w:val="006F2656"/>
    <w:rsid w:val="006F31B6"/>
    <w:rsid w:val="007009AB"/>
    <w:rsid w:val="0070132F"/>
    <w:rsid w:val="007047D9"/>
    <w:rsid w:val="00704D1B"/>
    <w:rsid w:val="00705EC8"/>
    <w:rsid w:val="00707478"/>
    <w:rsid w:val="0071194B"/>
    <w:rsid w:val="0071261C"/>
    <w:rsid w:val="00713B36"/>
    <w:rsid w:val="00714349"/>
    <w:rsid w:val="007147A6"/>
    <w:rsid w:val="00715B44"/>
    <w:rsid w:val="0072072F"/>
    <w:rsid w:val="00720AC1"/>
    <w:rsid w:val="00726039"/>
    <w:rsid w:val="00731ED2"/>
    <w:rsid w:val="0073241E"/>
    <w:rsid w:val="00733DF1"/>
    <w:rsid w:val="0073651B"/>
    <w:rsid w:val="00736A9C"/>
    <w:rsid w:val="0074032B"/>
    <w:rsid w:val="007410FC"/>
    <w:rsid w:val="0074148C"/>
    <w:rsid w:val="007414A0"/>
    <w:rsid w:val="00741829"/>
    <w:rsid w:val="0074208F"/>
    <w:rsid w:val="007434A8"/>
    <w:rsid w:val="00743BD6"/>
    <w:rsid w:val="00744486"/>
    <w:rsid w:val="007447B7"/>
    <w:rsid w:val="00745116"/>
    <w:rsid w:val="00745B54"/>
    <w:rsid w:val="00745B85"/>
    <w:rsid w:val="00750C9A"/>
    <w:rsid w:val="007554E1"/>
    <w:rsid w:val="00756559"/>
    <w:rsid w:val="0076088B"/>
    <w:rsid w:val="00761B18"/>
    <w:rsid w:val="007638BD"/>
    <w:rsid w:val="0076589E"/>
    <w:rsid w:val="00766166"/>
    <w:rsid w:val="00773951"/>
    <w:rsid w:val="00773ADB"/>
    <w:rsid w:val="00773B97"/>
    <w:rsid w:val="00773F25"/>
    <w:rsid w:val="00776A31"/>
    <w:rsid w:val="00776ED7"/>
    <w:rsid w:val="00777278"/>
    <w:rsid w:val="00780E1D"/>
    <w:rsid w:val="007826CE"/>
    <w:rsid w:val="00783294"/>
    <w:rsid w:val="00784CB0"/>
    <w:rsid w:val="00784CFB"/>
    <w:rsid w:val="00787283"/>
    <w:rsid w:val="007905FF"/>
    <w:rsid w:val="007911BA"/>
    <w:rsid w:val="007914B9"/>
    <w:rsid w:val="00791A2F"/>
    <w:rsid w:val="00792D3D"/>
    <w:rsid w:val="007941B5"/>
    <w:rsid w:val="007970B3"/>
    <w:rsid w:val="00797A99"/>
    <w:rsid w:val="007A0FAE"/>
    <w:rsid w:val="007A1A0F"/>
    <w:rsid w:val="007A4DE9"/>
    <w:rsid w:val="007A5E2C"/>
    <w:rsid w:val="007A6A28"/>
    <w:rsid w:val="007B1FBF"/>
    <w:rsid w:val="007B20F7"/>
    <w:rsid w:val="007C0021"/>
    <w:rsid w:val="007C0C59"/>
    <w:rsid w:val="007C11DC"/>
    <w:rsid w:val="007C200A"/>
    <w:rsid w:val="007C44BD"/>
    <w:rsid w:val="007C5381"/>
    <w:rsid w:val="007C66F9"/>
    <w:rsid w:val="007C71F9"/>
    <w:rsid w:val="007C7E25"/>
    <w:rsid w:val="007D0C46"/>
    <w:rsid w:val="007D4976"/>
    <w:rsid w:val="007D4DCA"/>
    <w:rsid w:val="007D67D8"/>
    <w:rsid w:val="007E0507"/>
    <w:rsid w:val="007E236C"/>
    <w:rsid w:val="007E6E95"/>
    <w:rsid w:val="007E7DF5"/>
    <w:rsid w:val="007F0CF8"/>
    <w:rsid w:val="007F1DBA"/>
    <w:rsid w:val="007F1F8B"/>
    <w:rsid w:val="007F79EE"/>
    <w:rsid w:val="00800A57"/>
    <w:rsid w:val="00802DE8"/>
    <w:rsid w:val="008034BA"/>
    <w:rsid w:val="008052BC"/>
    <w:rsid w:val="00806363"/>
    <w:rsid w:val="00810A45"/>
    <w:rsid w:val="00810E6E"/>
    <w:rsid w:val="00811862"/>
    <w:rsid w:val="008123A5"/>
    <w:rsid w:val="00813AF4"/>
    <w:rsid w:val="008177DF"/>
    <w:rsid w:val="00820A28"/>
    <w:rsid w:val="0082211F"/>
    <w:rsid w:val="0082417C"/>
    <w:rsid w:val="0082536D"/>
    <w:rsid w:val="008255C1"/>
    <w:rsid w:val="0082640D"/>
    <w:rsid w:val="00826B00"/>
    <w:rsid w:val="00826D56"/>
    <w:rsid w:val="008308D5"/>
    <w:rsid w:val="00832E26"/>
    <w:rsid w:val="00834A92"/>
    <w:rsid w:val="00834E51"/>
    <w:rsid w:val="00835745"/>
    <w:rsid w:val="00837DBC"/>
    <w:rsid w:val="0084299A"/>
    <w:rsid w:val="00843436"/>
    <w:rsid w:val="008458B4"/>
    <w:rsid w:val="0084612B"/>
    <w:rsid w:val="00846D63"/>
    <w:rsid w:val="008470CE"/>
    <w:rsid w:val="00850F98"/>
    <w:rsid w:val="0085299E"/>
    <w:rsid w:val="008535D9"/>
    <w:rsid w:val="00856DD6"/>
    <w:rsid w:val="0085799D"/>
    <w:rsid w:val="00860306"/>
    <w:rsid w:val="0086112C"/>
    <w:rsid w:val="00861B1D"/>
    <w:rsid w:val="008622BF"/>
    <w:rsid w:val="008650A8"/>
    <w:rsid w:val="0086677E"/>
    <w:rsid w:val="008720A2"/>
    <w:rsid w:val="00873842"/>
    <w:rsid w:val="0087552D"/>
    <w:rsid w:val="00875D33"/>
    <w:rsid w:val="00877869"/>
    <w:rsid w:val="00883752"/>
    <w:rsid w:val="008838CA"/>
    <w:rsid w:val="00886A19"/>
    <w:rsid w:val="00886FBF"/>
    <w:rsid w:val="00890330"/>
    <w:rsid w:val="00891CB9"/>
    <w:rsid w:val="008942D6"/>
    <w:rsid w:val="00897FBA"/>
    <w:rsid w:val="008A69CD"/>
    <w:rsid w:val="008B5CCD"/>
    <w:rsid w:val="008B6CAC"/>
    <w:rsid w:val="008B74CD"/>
    <w:rsid w:val="008C0C5A"/>
    <w:rsid w:val="008C3825"/>
    <w:rsid w:val="008C7130"/>
    <w:rsid w:val="008D28CC"/>
    <w:rsid w:val="008D6F54"/>
    <w:rsid w:val="008D7C29"/>
    <w:rsid w:val="008E0DF7"/>
    <w:rsid w:val="008E3460"/>
    <w:rsid w:val="008E4935"/>
    <w:rsid w:val="008E4D00"/>
    <w:rsid w:val="008E52D2"/>
    <w:rsid w:val="008E62DF"/>
    <w:rsid w:val="008E7EFF"/>
    <w:rsid w:val="008F00E2"/>
    <w:rsid w:val="008F1B3C"/>
    <w:rsid w:val="008F3D08"/>
    <w:rsid w:val="008F4B58"/>
    <w:rsid w:val="008F6BD5"/>
    <w:rsid w:val="008F7D52"/>
    <w:rsid w:val="00901771"/>
    <w:rsid w:val="00904C2B"/>
    <w:rsid w:val="00906C1D"/>
    <w:rsid w:val="00910FC3"/>
    <w:rsid w:val="00914445"/>
    <w:rsid w:val="00914543"/>
    <w:rsid w:val="0092087B"/>
    <w:rsid w:val="00921E9F"/>
    <w:rsid w:val="00923102"/>
    <w:rsid w:val="009241BA"/>
    <w:rsid w:val="00926D37"/>
    <w:rsid w:val="00931D0D"/>
    <w:rsid w:val="00934906"/>
    <w:rsid w:val="009413D3"/>
    <w:rsid w:val="0094365F"/>
    <w:rsid w:val="00943F66"/>
    <w:rsid w:val="00946720"/>
    <w:rsid w:val="00946E2C"/>
    <w:rsid w:val="0094749F"/>
    <w:rsid w:val="00951D06"/>
    <w:rsid w:val="00955106"/>
    <w:rsid w:val="00955780"/>
    <w:rsid w:val="009570C7"/>
    <w:rsid w:val="00963452"/>
    <w:rsid w:val="0097025D"/>
    <w:rsid w:val="00976535"/>
    <w:rsid w:val="00981877"/>
    <w:rsid w:val="00981E7E"/>
    <w:rsid w:val="009847F9"/>
    <w:rsid w:val="0098565E"/>
    <w:rsid w:val="00986781"/>
    <w:rsid w:val="00987147"/>
    <w:rsid w:val="00990D85"/>
    <w:rsid w:val="00991778"/>
    <w:rsid w:val="00992D8B"/>
    <w:rsid w:val="009A2B0F"/>
    <w:rsid w:val="009A4495"/>
    <w:rsid w:val="009A6CFF"/>
    <w:rsid w:val="009B0D17"/>
    <w:rsid w:val="009B1593"/>
    <w:rsid w:val="009B36BD"/>
    <w:rsid w:val="009B4084"/>
    <w:rsid w:val="009B440B"/>
    <w:rsid w:val="009B50FD"/>
    <w:rsid w:val="009B623D"/>
    <w:rsid w:val="009B714E"/>
    <w:rsid w:val="009C0D5F"/>
    <w:rsid w:val="009C3975"/>
    <w:rsid w:val="009C74E1"/>
    <w:rsid w:val="009C7895"/>
    <w:rsid w:val="009D1A23"/>
    <w:rsid w:val="009D1FA9"/>
    <w:rsid w:val="009D2653"/>
    <w:rsid w:val="009D2661"/>
    <w:rsid w:val="009D2BF0"/>
    <w:rsid w:val="009D302C"/>
    <w:rsid w:val="009D74D7"/>
    <w:rsid w:val="009E1455"/>
    <w:rsid w:val="009E1A25"/>
    <w:rsid w:val="009E34C4"/>
    <w:rsid w:val="009F0F8A"/>
    <w:rsid w:val="009F1F8D"/>
    <w:rsid w:val="009F3078"/>
    <w:rsid w:val="009F308A"/>
    <w:rsid w:val="00A00708"/>
    <w:rsid w:val="00A1021A"/>
    <w:rsid w:val="00A11FC4"/>
    <w:rsid w:val="00A12D9B"/>
    <w:rsid w:val="00A13739"/>
    <w:rsid w:val="00A21592"/>
    <w:rsid w:val="00A2451B"/>
    <w:rsid w:val="00A263B1"/>
    <w:rsid w:val="00A3787A"/>
    <w:rsid w:val="00A41DC2"/>
    <w:rsid w:val="00A42B23"/>
    <w:rsid w:val="00A4478C"/>
    <w:rsid w:val="00A45364"/>
    <w:rsid w:val="00A519DA"/>
    <w:rsid w:val="00A51DC6"/>
    <w:rsid w:val="00A53804"/>
    <w:rsid w:val="00A53DF8"/>
    <w:rsid w:val="00A60D81"/>
    <w:rsid w:val="00A611E4"/>
    <w:rsid w:val="00A64DF4"/>
    <w:rsid w:val="00A660F2"/>
    <w:rsid w:val="00A7420A"/>
    <w:rsid w:val="00A751A9"/>
    <w:rsid w:val="00A7649A"/>
    <w:rsid w:val="00A82E6D"/>
    <w:rsid w:val="00A90FB5"/>
    <w:rsid w:val="00A90FC0"/>
    <w:rsid w:val="00A957F5"/>
    <w:rsid w:val="00A977D9"/>
    <w:rsid w:val="00A97E58"/>
    <w:rsid w:val="00AA1AFF"/>
    <w:rsid w:val="00AA1CC3"/>
    <w:rsid w:val="00AA3E04"/>
    <w:rsid w:val="00AB131D"/>
    <w:rsid w:val="00AB2687"/>
    <w:rsid w:val="00AB3BC8"/>
    <w:rsid w:val="00AB4B70"/>
    <w:rsid w:val="00AB523D"/>
    <w:rsid w:val="00AC0A10"/>
    <w:rsid w:val="00AC2EAC"/>
    <w:rsid w:val="00AC4148"/>
    <w:rsid w:val="00AC6702"/>
    <w:rsid w:val="00AC6D64"/>
    <w:rsid w:val="00AC7533"/>
    <w:rsid w:val="00AD0725"/>
    <w:rsid w:val="00AD525D"/>
    <w:rsid w:val="00AE1117"/>
    <w:rsid w:val="00AE2018"/>
    <w:rsid w:val="00AE4267"/>
    <w:rsid w:val="00AE6084"/>
    <w:rsid w:val="00AE7207"/>
    <w:rsid w:val="00AF37C9"/>
    <w:rsid w:val="00AF39D5"/>
    <w:rsid w:val="00AF3B6A"/>
    <w:rsid w:val="00AF4D05"/>
    <w:rsid w:val="00AF6593"/>
    <w:rsid w:val="00B0256A"/>
    <w:rsid w:val="00B0302D"/>
    <w:rsid w:val="00B06D37"/>
    <w:rsid w:val="00B11E4E"/>
    <w:rsid w:val="00B1324D"/>
    <w:rsid w:val="00B14985"/>
    <w:rsid w:val="00B16787"/>
    <w:rsid w:val="00B21BEC"/>
    <w:rsid w:val="00B23858"/>
    <w:rsid w:val="00B2489A"/>
    <w:rsid w:val="00B251CE"/>
    <w:rsid w:val="00B26124"/>
    <w:rsid w:val="00B31765"/>
    <w:rsid w:val="00B334B4"/>
    <w:rsid w:val="00B37476"/>
    <w:rsid w:val="00B37A66"/>
    <w:rsid w:val="00B41DF5"/>
    <w:rsid w:val="00B46312"/>
    <w:rsid w:val="00B5131A"/>
    <w:rsid w:val="00B52D7F"/>
    <w:rsid w:val="00B5493B"/>
    <w:rsid w:val="00B60C97"/>
    <w:rsid w:val="00B620C8"/>
    <w:rsid w:val="00B64D54"/>
    <w:rsid w:val="00B65249"/>
    <w:rsid w:val="00B6685A"/>
    <w:rsid w:val="00B67A11"/>
    <w:rsid w:val="00B70134"/>
    <w:rsid w:val="00B755E3"/>
    <w:rsid w:val="00B80B01"/>
    <w:rsid w:val="00B828D7"/>
    <w:rsid w:val="00B84631"/>
    <w:rsid w:val="00B8566C"/>
    <w:rsid w:val="00B85CDC"/>
    <w:rsid w:val="00B87C02"/>
    <w:rsid w:val="00B92859"/>
    <w:rsid w:val="00B92A07"/>
    <w:rsid w:val="00B94461"/>
    <w:rsid w:val="00B95ADD"/>
    <w:rsid w:val="00B9695F"/>
    <w:rsid w:val="00BA4FDC"/>
    <w:rsid w:val="00BA7FF7"/>
    <w:rsid w:val="00BB070C"/>
    <w:rsid w:val="00BB0734"/>
    <w:rsid w:val="00BB1D45"/>
    <w:rsid w:val="00BB327A"/>
    <w:rsid w:val="00BB5DAB"/>
    <w:rsid w:val="00BC2B55"/>
    <w:rsid w:val="00BD3E05"/>
    <w:rsid w:val="00BD54BF"/>
    <w:rsid w:val="00BD71B4"/>
    <w:rsid w:val="00BD77A9"/>
    <w:rsid w:val="00BD7A38"/>
    <w:rsid w:val="00BE03ED"/>
    <w:rsid w:val="00BE4269"/>
    <w:rsid w:val="00BE5C56"/>
    <w:rsid w:val="00BF0302"/>
    <w:rsid w:val="00BF3AEE"/>
    <w:rsid w:val="00BF4362"/>
    <w:rsid w:val="00BF50DE"/>
    <w:rsid w:val="00BF516A"/>
    <w:rsid w:val="00BF561D"/>
    <w:rsid w:val="00BF684C"/>
    <w:rsid w:val="00BF7711"/>
    <w:rsid w:val="00C053F0"/>
    <w:rsid w:val="00C10E72"/>
    <w:rsid w:val="00C110ED"/>
    <w:rsid w:val="00C114CE"/>
    <w:rsid w:val="00C13F57"/>
    <w:rsid w:val="00C17EC7"/>
    <w:rsid w:val="00C20F28"/>
    <w:rsid w:val="00C22400"/>
    <w:rsid w:val="00C2251D"/>
    <w:rsid w:val="00C2256E"/>
    <w:rsid w:val="00C23DE9"/>
    <w:rsid w:val="00C26DBD"/>
    <w:rsid w:val="00C26F08"/>
    <w:rsid w:val="00C30D09"/>
    <w:rsid w:val="00C346E0"/>
    <w:rsid w:val="00C34716"/>
    <w:rsid w:val="00C419BF"/>
    <w:rsid w:val="00C46D89"/>
    <w:rsid w:val="00C50B9F"/>
    <w:rsid w:val="00C53629"/>
    <w:rsid w:val="00C55819"/>
    <w:rsid w:val="00C56B9A"/>
    <w:rsid w:val="00C57B8E"/>
    <w:rsid w:val="00C62D04"/>
    <w:rsid w:val="00C65A46"/>
    <w:rsid w:val="00C66D35"/>
    <w:rsid w:val="00C67754"/>
    <w:rsid w:val="00C678C6"/>
    <w:rsid w:val="00C732FF"/>
    <w:rsid w:val="00C73494"/>
    <w:rsid w:val="00C76462"/>
    <w:rsid w:val="00C80AF7"/>
    <w:rsid w:val="00C81670"/>
    <w:rsid w:val="00C8345D"/>
    <w:rsid w:val="00C84F7C"/>
    <w:rsid w:val="00C85AA9"/>
    <w:rsid w:val="00C860D5"/>
    <w:rsid w:val="00C87E7C"/>
    <w:rsid w:val="00C9013D"/>
    <w:rsid w:val="00C91F4B"/>
    <w:rsid w:val="00C926C5"/>
    <w:rsid w:val="00C94909"/>
    <w:rsid w:val="00C97B01"/>
    <w:rsid w:val="00CA2800"/>
    <w:rsid w:val="00CA57B0"/>
    <w:rsid w:val="00CA64CD"/>
    <w:rsid w:val="00CB048E"/>
    <w:rsid w:val="00CB1652"/>
    <w:rsid w:val="00CB52FA"/>
    <w:rsid w:val="00CB6ED2"/>
    <w:rsid w:val="00CC0C7A"/>
    <w:rsid w:val="00CC2B80"/>
    <w:rsid w:val="00CC32F1"/>
    <w:rsid w:val="00CC336A"/>
    <w:rsid w:val="00CC3770"/>
    <w:rsid w:val="00CD3040"/>
    <w:rsid w:val="00CD76CD"/>
    <w:rsid w:val="00CE165B"/>
    <w:rsid w:val="00CE4E86"/>
    <w:rsid w:val="00CE6468"/>
    <w:rsid w:val="00CE7FF3"/>
    <w:rsid w:val="00CF09AA"/>
    <w:rsid w:val="00CF2DDF"/>
    <w:rsid w:val="00CF3186"/>
    <w:rsid w:val="00CF35D7"/>
    <w:rsid w:val="00CF36B9"/>
    <w:rsid w:val="00D05DE2"/>
    <w:rsid w:val="00D11CE3"/>
    <w:rsid w:val="00D12304"/>
    <w:rsid w:val="00D13735"/>
    <w:rsid w:val="00D14FE4"/>
    <w:rsid w:val="00D16DE8"/>
    <w:rsid w:val="00D1752D"/>
    <w:rsid w:val="00D219DF"/>
    <w:rsid w:val="00D2511A"/>
    <w:rsid w:val="00D25D00"/>
    <w:rsid w:val="00D27EFC"/>
    <w:rsid w:val="00D31225"/>
    <w:rsid w:val="00D35165"/>
    <w:rsid w:val="00D36BA4"/>
    <w:rsid w:val="00D4497E"/>
    <w:rsid w:val="00D518B7"/>
    <w:rsid w:val="00D529BF"/>
    <w:rsid w:val="00D551FB"/>
    <w:rsid w:val="00D55B5D"/>
    <w:rsid w:val="00D57BEC"/>
    <w:rsid w:val="00D60329"/>
    <w:rsid w:val="00D60F9E"/>
    <w:rsid w:val="00D61866"/>
    <w:rsid w:val="00D62342"/>
    <w:rsid w:val="00D6626B"/>
    <w:rsid w:val="00D701DC"/>
    <w:rsid w:val="00D702D9"/>
    <w:rsid w:val="00D74547"/>
    <w:rsid w:val="00D7702B"/>
    <w:rsid w:val="00D84E1B"/>
    <w:rsid w:val="00D86DDA"/>
    <w:rsid w:val="00D91B38"/>
    <w:rsid w:val="00D91FA3"/>
    <w:rsid w:val="00D924F6"/>
    <w:rsid w:val="00D92DEB"/>
    <w:rsid w:val="00D9555B"/>
    <w:rsid w:val="00D969C5"/>
    <w:rsid w:val="00DA0A90"/>
    <w:rsid w:val="00DA0EF1"/>
    <w:rsid w:val="00DA6971"/>
    <w:rsid w:val="00DA6EDF"/>
    <w:rsid w:val="00DA759E"/>
    <w:rsid w:val="00DA7712"/>
    <w:rsid w:val="00DB02D5"/>
    <w:rsid w:val="00DB10E0"/>
    <w:rsid w:val="00DB3A52"/>
    <w:rsid w:val="00DB58BA"/>
    <w:rsid w:val="00DB741A"/>
    <w:rsid w:val="00DB7FD6"/>
    <w:rsid w:val="00DC1A08"/>
    <w:rsid w:val="00DC3CF1"/>
    <w:rsid w:val="00DD4B96"/>
    <w:rsid w:val="00DE198A"/>
    <w:rsid w:val="00DE46BD"/>
    <w:rsid w:val="00DF174B"/>
    <w:rsid w:val="00DF6981"/>
    <w:rsid w:val="00E0063D"/>
    <w:rsid w:val="00E03081"/>
    <w:rsid w:val="00E032B1"/>
    <w:rsid w:val="00E04A9F"/>
    <w:rsid w:val="00E05A47"/>
    <w:rsid w:val="00E07CE2"/>
    <w:rsid w:val="00E108F9"/>
    <w:rsid w:val="00E10AAD"/>
    <w:rsid w:val="00E10C2D"/>
    <w:rsid w:val="00E11011"/>
    <w:rsid w:val="00E11275"/>
    <w:rsid w:val="00E112F5"/>
    <w:rsid w:val="00E16CC4"/>
    <w:rsid w:val="00E218AE"/>
    <w:rsid w:val="00E25E79"/>
    <w:rsid w:val="00E274EC"/>
    <w:rsid w:val="00E32621"/>
    <w:rsid w:val="00E327D3"/>
    <w:rsid w:val="00E37693"/>
    <w:rsid w:val="00E4017F"/>
    <w:rsid w:val="00E407C8"/>
    <w:rsid w:val="00E40DB5"/>
    <w:rsid w:val="00E4287E"/>
    <w:rsid w:val="00E46071"/>
    <w:rsid w:val="00E473D7"/>
    <w:rsid w:val="00E51FE6"/>
    <w:rsid w:val="00E537F1"/>
    <w:rsid w:val="00E63D2C"/>
    <w:rsid w:val="00E6451C"/>
    <w:rsid w:val="00E6523E"/>
    <w:rsid w:val="00E65BE3"/>
    <w:rsid w:val="00E67BFA"/>
    <w:rsid w:val="00E72B40"/>
    <w:rsid w:val="00E749B7"/>
    <w:rsid w:val="00E75DCF"/>
    <w:rsid w:val="00E7734C"/>
    <w:rsid w:val="00E80B38"/>
    <w:rsid w:val="00E93DC1"/>
    <w:rsid w:val="00E93DE9"/>
    <w:rsid w:val="00EA0A60"/>
    <w:rsid w:val="00EA0D32"/>
    <w:rsid w:val="00EA4F78"/>
    <w:rsid w:val="00EA74F6"/>
    <w:rsid w:val="00EC0497"/>
    <w:rsid w:val="00EC058C"/>
    <w:rsid w:val="00EC1578"/>
    <w:rsid w:val="00ED3EA9"/>
    <w:rsid w:val="00ED5205"/>
    <w:rsid w:val="00ED6E95"/>
    <w:rsid w:val="00EE07C8"/>
    <w:rsid w:val="00EE0C32"/>
    <w:rsid w:val="00EE49EA"/>
    <w:rsid w:val="00EE4B6C"/>
    <w:rsid w:val="00EE7F8D"/>
    <w:rsid w:val="00EF15E6"/>
    <w:rsid w:val="00EF6761"/>
    <w:rsid w:val="00F008D4"/>
    <w:rsid w:val="00F043D1"/>
    <w:rsid w:val="00F05E81"/>
    <w:rsid w:val="00F10FF6"/>
    <w:rsid w:val="00F116A9"/>
    <w:rsid w:val="00F1257A"/>
    <w:rsid w:val="00F12B29"/>
    <w:rsid w:val="00F14119"/>
    <w:rsid w:val="00F162BB"/>
    <w:rsid w:val="00F17B25"/>
    <w:rsid w:val="00F2277D"/>
    <w:rsid w:val="00F23720"/>
    <w:rsid w:val="00F24A63"/>
    <w:rsid w:val="00F26DBE"/>
    <w:rsid w:val="00F30005"/>
    <w:rsid w:val="00F3397C"/>
    <w:rsid w:val="00F33B72"/>
    <w:rsid w:val="00F35F9B"/>
    <w:rsid w:val="00F36076"/>
    <w:rsid w:val="00F43790"/>
    <w:rsid w:val="00F43B18"/>
    <w:rsid w:val="00F44221"/>
    <w:rsid w:val="00F509E0"/>
    <w:rsid w:val="00F54386"/>
    <w:rsid w:val="00F56D3A"/>
    <w:rsid w:val="00F57925"/>
    <w:rsid w:val="00F60E95"/>
    <w:rsid w:val="00F614B2"/>
    <w:rsid w:val="00F67A8E"/>
    <w:rsid w:val="00F73F7C"/>
    <w:rsid w:val="00F86D6A"/>
    <w:rsid w:val="00F9044E"/>
    <w:rsid w:val="00F92B45"/>
    <w:rsid w:val="00FA3FB4"/>
    <w:rsid w:val="00FB0D5C"/>
    <w:rsid w:val="00FB2AA1"/>
    <w:rsid w:val="00FB3EF2"/>
    <w:rsid w:val="00FC0DB8"/>
    <w:rsid w:val="00FC3AC1"/>
    <w:rsid w:val="00FC56B8"/>
    <w:rsid w:val="00FC6E1B"/>
    <w:rsid w:val="00FC7222"/>
    <w:rsid w:val="00FC743C"/>
    <w:rsid w:val="00FC7980"/>
    <w:rsid w:val="00FD00BF"/>
    <w:rsid w:val="00FD32E9"/>
    <w:rsid w:val="00FD5598"/>
    <w:rsid w:val="00FD6369"/>
    <w:rsid w:val="00FF0131"/>
    <w:rsid w:val="00FF3423"/>
    <w:rsid w:val="00FF376E"/>
    <w:rsid w:val="00FF6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472CD8"/>
  <w15:docId w15:val="{E93BBEDD-2FE9-452E-B135-1203D7E6D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36D2"/>
    <w:rPr>
      <w:sz w:val="24"/>
      <w:szCs w:val="28"/>
    </w:rPr>
  </w:style>
  <w:style w:type="paragraph" w:styleId="1">
    <w:name w:val="heading 1"/>
    <w:basedOn w:val="a"/>
    <w:next w:val="a"/>
    <w:link w:val="10"/>
    <w:qFormat/>
    <w:rsid w:val="00B4631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7">
    <w:name w:val="heading 7"/>
    <w:basedOn w:val="a"/>
    <w:next w:val="a"/>
    <w:link w:val="70"/>
    <w:qFormat/>
    <w:rsid w:val="00E7734C"/>
    <w:pPr>
      <w:keepNext/>
      <w:spacing w:line="480" w:lineRule="auto"/>
      <w:ind w:left="720" w:firstLine="720"/>
      <w:outlineLvl w:val="6"/>
    </w:pPr>
    <w:rPr>
      <w:rFonts w:ascii="AngsanaUPC" w:eastAsia="Cordia New" w:hAnsi="AngsanaUPC" w:cs="AngsanaUPC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rsid w:val="00F57925"/>
    <w:rPr>
      <w:color w:val="800080"/>
      <w:u w:val="single"/>
    </w:rPr>
  </w:style>
  <w:style w:type="character" w:styleId="a4">
    <w:name w:val="Hyperlink"/>
    <w:basedOn w:val="a0"/>
    <w:rsid w:val="00C87E7C"/>
    <w:rPr>
      <w:color w:val="0000FF"/>
      <w:u w:val="single"/>
      <w:lang w:bidi="th-TH"/>
    </w:rPr>
  </w:style>
  <w:style w:type="paragraph" w:styleId="a5">
    <w:name w:val="header"/>
    <w:basedOn w:val="a"/>
    <w:rsid w:val="00D6626B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D6626B"/>
  </w:style>
  <w:style w:type="paragraph" w:styleId="a7">
    <w:name w:val="footer"/>
    <w:basedOn w:val="a"/>
    <w:rsid w:val="00D6626B"/>
    <w:pPr>
      <w:tabs>
        <w:tab w:val="center" w:pos="4153"/>
        <w:tab w:val="right" w:pos="8306"/>
      </w:tabs>
    </w:pPr>
  </w:style>
  <w:style w:type="table" w:styleId="a8">
    <w:name w:val="Table Grid"/>
    <w:basedOn w:val="a1"/>
    <w:rsid w:val="00773AD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Body Text"/>
    <w:basedOn w:val="a"/>
    <w:link w:val="aa"/>
    <w:rsid w:val="00F17B25"/>
    <w:rPr>
      <w:rFonts w:ascii="Cordia New" w:eastAsia="Cordia New" w:hAnsi="Cordia New"/>
      <w:sz w:val="30"/>
      <w:szCs w:val="30"/>
    </w:rPr>
  </w:style>
  <w:style w:type="character" w:customStyle="1" w:styleId="aa">
    <w:name w:val="เนื้อความ อักขระ"/>
    <w:basedOn w:val="a0"/>
    <w:link w:val="a9"/>
    <w:rsid w:val="00F17B25"/>
    <w:rPr>
      <w:rFonts w:ascii="Cordia New" w:eastAsia="Cordia New" w:hAnsi="Cordia New"/>
      <w:sz w:val="30"/>
      <w:szCs w:val="30"/>
    </w:rPr>
  </w:style>
  <w:style w:type="character" w:customStyle="1" w:styleId="70">
    <w:name w:val="หัวเรื่อง 7 อักขระ"/>
    <w:basedOn w:val="a0"/>
    <w:link w:val="7"/>
    <w:rsid w:val="00E7734C"/>
    <w:rPr>
      <w:rFonts w:ascii="AngsanaUPC" w:eastAsia="Cordia New" w:hAnsi="AngsanaUPC" w:cs="AngsanaUPC"/>
      <w:sz w:val="32"/>
      <w:szCs w:val="32"/>
    </w:rPr>
  </w:style>
  <w:style w:type="paragraph" w:styleId="ab">
    <w:name w:val="List Paragraph"/>
    <w:basedOn w:val="a"/>
    <w:uiPriority w:val="34"/>
    <w:qFormat/>
    <w:rsid w:val="00731ED2"/>
    <w:pPr>
      <w:ind w:left="720"/>
      <w:contextualSpacing/>
    </w:pPr>
  </w:style>
  <w:style w:type="character" w:customStyle="1" w:styleId="10">
    <w:name w:val="หัวเรื่อง 1 อักขระ"/>
    <w:basedOn w:val="a0"/>
    <w:link w:val="1"/>
    <w:rsid w:val="00B463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ac">
    <w:name w:val="Balloon Text"/>
    <w:basedOn w:val="a"/>
    <w:link w:val="ad"/>
    <w:rsid w:val="00745B54"/>
    <w:rPr>
      <w:rFonts w:ascii="Tahoma" w:hAnsi="Tahoma"/>
      <w:sz w:val="16"/>
      <w:szCs w:val="20"/>
    </w:rPr>
  </w:style>
  <w:style w:type="character" w:customStyle="1" w:styleId="ad">
    <w:name w:val="ข้อความบอลลูน อักขระ"/>
    <w:basedOn w:val="a0"/>
    <w:link w:val="ac"/>
    <w:rsid w:val="00745B54"/>
    <w:rPr>
      <w:rFonts w:ascii="Tahoma" w:hAnsi="Tahoma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2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1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818325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92951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21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23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098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1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1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33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830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13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477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06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8504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0941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6161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37025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61471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84023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81239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15497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4634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03378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9045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0704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0483732">
                                                                                      <w:blockQuote w:val="1"/>
                                                                                      <w:marLeft w:val="60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03047808">
                                                                                          <w:blockQuote w:val="1"/>
                                                                                          <w:marLeft w:val="60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641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38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80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87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98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140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70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0496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7907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346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42443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37508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61813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82850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54521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93653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48158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21415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50663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129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91;&#3634;&#3609;%20PEN\&#3610;&#3633;&#3609;&#3607;&#3638;&#3585;&#3586;&#3657;&#3629;&#3588;&#3623;&#3634;&#3617;\&#3588;&#3656;&#3634;&#3623;&#3633;&#3626;&#3604;&#3640;&#3585;&#3656;&#3629;&#3626;&#3619;&#3657;&#3634;&#3591;\&#3610;&#3633;&#3609;&#3607;&#3638;&#3585;&#3619;&#3634;&#3618;&#3591;&#3634;&#3609;.dot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28F901-8A16-4C1E-8F0E-FD76FE631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บันทึกรายงาน</Template>
  <TotalTime>3</TotalTime>
  <Pages>3</Pages>
  <Words>772</Words>
  <Characters>4404</Characters>
  <Application>Microsoft Office Word</Application>
  <DocSecurity>0</DocSecurity>
  <Lines>36</Lines>
  <Paragraphs>10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SPM</Company>
  <LinksUpToDate>false</LinksUpToDate>
  <CharactersWithSpaces>5166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Pen_NetBank</dc:creator>
  <cp:lastModifiedBy>ACER</cp:lastModifiedBy>
  <cp:revision>3</cp:revision>
  <cp:lastPrinted>2024-11-05T08:36:00Z</cp:lastPrinted>
  <dcterms:created xsi:type="dcterms:W3CDTF">2026-06-25T10:43:00Z</dcterms:created>
  <dcterms:modified xsi:type="dcterms:W3CDTF">2026-06-25T10:47:00Z</dcterms:modified>
</cp:coreProperties>
</file>